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96145" w14:textId="077DA0C9" w:rsidR="00D94AF7" w:rsidRPr="00731F11" w:rsidRDefault="00026D7F" w:rsidP="00D94AF7">
      <w:pPr>
        <w:pStyle w:val="CoverTitel"/>
      </w:pPr>
      <w:r>
        <w:t xml:space="preserve">FireScope Windows Agent </w:t>
      </w:r>
    </w:p>
    <w:p w14:paraId="7A8542BE" w14:textId="4109431A" w:rsidR="00D94AF7" w:rsidRPr="00731F11" w:rsidRDefault="00731F11" w:rsidP="00D94AF7">
      <w:pPr>
        <w:pStyle w:val="CoverSubline"/>
      </w:pPr>
      <w:r>
        <w:t xml:space="preserve">Installation </w:t>
      </w:r>
      <w:r w:rsidR="00026D7F">
        <w:t>Instructions</w:t>
      </w:r>
    </w:p>
    <w:p w14:paraId="655E7971" w14:textId="77777777" w:rsidR="00D94AF7" w:rsidRPr="006607F9" w:rsidRDefault="00D94AF7" w:rsidP="00D94AF7">
      <w:pPr>
        <w:rPr>
          <w:lang w:val="en-US"/>
        </w:rPr>
      </w:pPr>
    </w:p>
    <w:p w14:paraId="7465DF28" w14:textId="77777777" w:rsidR="00D94AF7" w:rsidRPr="006607F9" w:rsidRDefault="00D94AF7" w:rsidP="00D94AF7">
      <w:pPr>
        <w:rPr>
          <w:lang w:val="en-US"/>
        </w:rPr>
      </w:pPr>
    </w:p>
    <w:p w14:paraId="032EEC15" w14:textId="77777777" w:rsidR="00D94AF7" w:rsidRPr="006607F9" w:rsidRDefault="00D94AF7" w:rsidP="00D94AF7">
      <w:pPr>
        <w:rPr>
          <w:lang w:val="en-US"/>
        </w:rPr>
      </w:pPr>
    </w:p>
    <w:p w14:paraId="3A23A07F" w14:textId="4CA8C406" w:rsidR="00256704" w:rsidRDefault="00256704" w:rsidP="00026D7F">
      <w:r w:rsidRPr="006607F9">
        <w:rPr>
          <w:lang w:val="en-US"/>
        </w:rPr>
        <w:br w:type="page"/>
      </w:r>
      <w:r w:rsidR="00026D7F">
        <w:lastRenderedPageBreak/>
        <w:t>The new packaging of the FireScope Windows Agent Introduces some changes to the command line options when installing via MSIEXEC.</w:t>
      </w:r>
    </w:p>
    <w:p w14:paraId="0175046F" w14:textId="443D03C1" w:rsidR="00026D7F" w:rsidRDefault="00026D7F" w:rsidP="00026D7F">
      <w:r>
        <w:t>The command line for a silent installation now takes the following form…</w:t>
      </w:r>
    </w:p>
    <w:p w14:paraId="65CA1556" w14:textId="75FBB9F4" w:rsidR="00026D7F" w:rsidRDefault="00026D7F" w:rsidP="00026D7F">
      <w:pPr>
        <w:pStyle w:val="Caption"/>
      </w:pPr>
      <w:r w:rsidRPr="00026D7F">
        <w:t>Msiexec /i FireScope_Agent_4.0.52_42919_v2.msi /qn WRAPPED_ARGUMENTS="/verysilent /server=xx.xx.xx.xx"</w:t>
      </w:r>
    </w:p>
    <w:p w14:paraId="5519B848" w14:textId="48EA875C" w:rsidR="00026D7F" w:rsidRDefault="00026D7F" w:rsidP="00026D7F">
      <w:r>
        <w:t>where xx.xx.xx.xx represents the Edge server IP or DNS name.</w:t>
      </w:r>
    </w:p>
    <w:p w14:paraId="6857C1E4" w14:textId="6A865ED7" w:rsidR="00134BCE" w:rsidRPr="00026D7F" w:rsidRDefault="00134BCE" w:rsidP="00026D7F">
      <w:pPr>
        <w:rPr>
          <w:lang w:eastAsia="de-DE"/>
        </w:rPr>
      </w:pPr>
      <w:r>
        <w:t>The agent can also be installed manually, in which case all optional parameters will be prompted</w:t>
      </w:r>
      <w:r w:rsidR="00841C32">
        <w:t>.</w:t>
      </w:r>
    </w:p>
    <w:sectPr w:rsidR="00134BCE" w:rsidRPr="00026D7F" w:rsidSect="002029E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20" w:h="16840"/>
      <w:pgMar w:top="1843" w:right="1680" w:bottom="1276" w:left="1843" w:header="1134" w:footer="28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0A9E" w14:textId="77777777" w:rsidR="00D10253" w:rsidRDefault="00D10253" w:rsidP="00DA4151">
      <w:r>
        <w:separator/>
      </w:r>
    </w:p>
  </w:endnote>
  <w:endnote w:type="continuationSeparator" w:id="0">
    <w:p w14:paraId="03B28B22" w14:textId="77777777" w:rsidR="00D10253" w:rsidRDefault="00D10253" w:rsidP="00DA4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 Nova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BBAD7" w14:textId="77777777" w:rsidR="00704827" w:rsidRDefault="00704827" w:rsidP="000C711C">
    <w:pPr>
      <w:tabs>
        <w:tab w:val="right" w:pos="8397"/>
      </w:tabs>
      <w:rPr>
        <w:lang w:val="en-US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2B4ADC36" wp14:editId="71EEBC8F">
              <wp:simplePos x="0" y="0"/>
              <wp:positionH relativeFrom="margin">
                <wp:align>right</wp:align>
              </wp:positionH>
              <wp:positionV relativeFrom="page">
                <wp:posOffset>10189210</wp:posOffset>
              </wp:positionV>
              <wp:extent cx="262800" cy="255600"/>
              <wp:effectExtent l="0" t="0" r="17145" b="24130"/>
              <wp:wrapTight wrapText="bothSides">
                <wp:wrapPolygon edited="0">
                  <wp:start x="0" y="0"/>
                  <wp:lineTo x="0" y="21493"/>
                  <wp:lineTo x="20920" y="21493"/>
                  <wp:lineTo x="20920" y="0"/>
                  <wp:lineTo x="0" y="0"/>
                </wp:wrapPolygon>
              </wp:wrapTight>
              <wp:docPr id="29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00" cy="2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DB754" w14:textId="77777777" w:rsidR="00704827" w:rsidRPr="000C711C" w:rsidRDefault="00704827" w:rsidP="00646C9D">
                          <w:pPr>
                            <w:rPr>
                              <w:rFonts w:eastAsia="Arial"/>
                              <w:color w:val="FFFFFF" w:themeColor="background1"/>
                            </w:rPr>
                          </w:pPr>
                          <w:r w:rsidRPr="000C711C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0C711C">
                            <w:rPr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 w:rsidRPr="000C711C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0C711C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ADC36"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026" type="#_x0000_t202" style="position:absolute;left:0;text-align:left;margin-left:-30.5pt;margin-top:802.3pt;width:20.7pt;height:20.15pt;z-index:-25159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" filled="f" stroked="f">
              <v:textbox inset="0,0,0,0">
                <w:txbxContent>
                  <w:p w14:paraId="143DB754" w14:textId="77777777" w:rsidR="00704827" w:rsidRPr="000C711C" w:rsidRDefault="00704827" w:rsidP="00646C9D">
                    <w:pPr>
                      <w:rPr>
                        <w:rFonts w:eastAsia="Arial"/>
                        <w:color w:val="FFFFFF" w:themeColor="background1"/>
                      </w:rPr>
                    </w:pPr>
                    <w:r w:rsidRPr="000C711C">
                      <w:rPr>
                        <w:color w:val="FFFFFF" w:themeColor="background1"/>
                      </w:rPr>
                      <w:fldChar w:fldCharType="begin"/>
                    </w:r>
                    <w:r w:rsidRPr="000C711C">
                      <w:rPr>
                        <w:color w:val="FFFFFF" w:themeColor="background1"/>
                      </w:rPr>
                      <w:instrText xml:space="preserve"> PAGE  \* MERGEFORMAT </w:instrText>
                    </w:r>
                    <w:r w:rsidRPr="000C711C">
                      <w:rPr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</w:rPr>
                      <w:t>5</w:t>
                    </w:r>
                    <w:r w:rsidRPr="000C711C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tight" anchorx="margin" anchory="page"/>
            </v:shape>
          </w:pict>
        </mc:Fallback>
      </mc:AlternateContent>
    </w:r>
  </w:p>
  <w:p w14:paraId="257B745E" w14:textId="77777777" w:rsidR="00704827" w:rsidRPr="00151393" w:rsidRDefault="00704827" w:rsidP="00031043">
    <w:pPr>
      <w:rPr>
        <w:sz w:val="16"/>
        <w:szCs w:val="16"/>
      </w:rPr>
    </w:pPr>
    <w:r w:rsidRPr="00151393">
      <w:rPr>
        <w:sz w:val="16"/>
        <w:szCs w:val="16"/>
      </w:rPr>
      <w:t>www.matrix42.com</w:t>
    </w:r>
    <w:r w:rsidRPr="00151393">
      <w:rPr>
        <w:noProof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707392" behindDoc="1" locked="0" layoutInCell="1" allowOverlap="1" wp14:anchorId="6EC4BBF3" wp14:editId="0C6B38D0">
              <wp:simplePos x="0" y="0"/>
              <wp:positionH relativeFrom="page">
                <wp:posOffset>595630</wp:posOffset>
              </wp:positionH>
              <wp:positionV relativeFrom="page">
                <wp:posOffset>10213975</wp:posOffset>
              </wp:positionV>
              <wp:extent cx="1209040" cy="186690"/>
              <wp:effectExtent l="0" t="0" r="1357630" b="10030460"/>
              <wp:wrapNone/>
              <wp:docPr id="159" name="Group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09040" cy="186690"/>
                        <a:chOff x="699" y="15846"/>
                        <a:chExt cx="1905" cy="295"/>
                      </a:xfrm>
                    </wpg:grpSpPr>
                    <wpg:grpSp>
                      <wpg:cNvPr id="160" name="Group 404"/>
                      <wpg:cNvGrpSpPr>
                        <a:grpSpLocks/>
                      </wpg:cNvGrpSpPr>
                      <wpg:grpSpPr bwMode="auto">
                        <a:xfrm>
                          <a:off x="709" y="15860"/>
                          <a:ext cx="1501" cy="271"/>
                          <a:chOff x="709" y="15860"/>
                          <a:chExt cx="1501" cy="271"/>
                        </a:xfrm>
                      </wpg:grpSpPr>
                      <wps:wsp>
                        <wps:cNvPr id="161" name="Freeform 405"/>
                        <wps:cNvSpPr>
                          <a:spLocks noEditPoints="1"/>
                        </wps:cNvSpPr>
                        <wps:spPr bwMode="auto">
                          <a:xfrm>
                            <a:off x="1754" y="31720"/>
                            <a:ext cx="291" cy="271"/>
                          </a:xfrm>
                          <a:custGeom>
                            <a:avLst/>
                            <a:gdLst>
                              <a:gd name="T0" fmla="+- 0 1756 709"/>
                              <a:gd name="T1" fmla="*/ T0 w 1501"/>
                              <a:gd name="T2" fmla="+- 0 15860 15860"/>
                              <a:gd name="T3" fmla="*/ 15860 h 271"/>
                              <a:gd name="T4" fmla="+- 0 1225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1189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240 709"/>
                              <a:gd name="T17" fmla="*/ T16 w 1501"/>
                              <a:gd name="T18" fmla="+- 0 16099 15860"/>
                              <a:gd name="T19" fmla="*/ 16099 h 271"/>
                              <a:gd name="T20" fmla="+- 0 2210 709"/>
                              <a:gd name="T21" fmla="*/ T20 w 1501"/>
                              <a:gd name="T22" fmla="+- 0 16099 15860"/>
                              <a:gd name="T23" fmla="*/ 16099 h 271"/>
                              <a:gd name="T24" fmla="+- 0 2076 709"/>
                              <a:gd name="T25" fmla="*/ T24 w 1501"/>
                              <a:gd name="T26" fmla="+- 0 16027 15860"/>
                              <a:gd name="T27" fmla="*/ 16027 h 271"/>
                              <a:gd name="T28" fmla="+- 0 1354 709"/>
                              <a:gd name="T29" fmla="*/ T28 w 1501"/>
                              <a:gd name="T30" fmla="+- 0 16027 15860"/>
                              <a:gd name="T31" fmla="*/ 16027 h 271"/>
                              <a:gd name="T32" fmla="+- 0 1488 709"/>
                              <a:gd name="T33" fmla="*/ T32 w 1501"/>
                              <a:gd name="T34" fmla="+- 0 15940 15860"/>
                              <a:gd name="T35" fmla="*/ 15940 h 271"/>
                              <a:gd name="T36" fmla="+- 0 1911 709"/>
                              <a:gd name="T37" fmla="*/ T36 w 1501"/>
                              <a:gd name="T38" fmla="+- 0 15940 15860"/>
                              <a:gd name="T39" fmla="*/ 15940 h 271"/>
                              <a:gd name="T40" fmla="+- 0 1756 709"/>
                              <a:gd name="T41" fmla="*/ T40 w 1501"/>
                              <a:gd name="T42" fmla="+- 0 15860 15860"/>
                              <a:gd name="T43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047" y="0"/>
                                </a:moveTo>
                                <a:lnTo>
                                  <a:pt x="516" y="0"/>
                                </a:lnTo>
                                <a:lnTo>
                                  <a:pt x="0" y="271"/>
                                </a:lnTo>
                                <a:lnTo>
                                  <a:pt x="480" y="271"/>
                                </a:lnTo>
                                <a:lnTo>
                                  <a:pt x="531" y="239"/>
                                </a:lnTo>
                                <a:lnTo>
                                  <a:pt x="1501" y="239"/>
                                </a:lnTo>
                                <a:lnTo>
                                  <a:pt x="1367" y="167"/>
                                </a:lnTo>
                                <a:lnTo>
                                  <a:pt x="645" y="167"/>
                                </a:lnTo>
                                <a:lnTo>
                                  <a:pt x="779" y="80"/>
                                </a:lnTo>
                                <a:lnTo>
                                  <a:pt x="1202" y="80"/>
                                </a:lnTo>
                                <a:lnTo>
                                  <a:pt x="104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06"/>
                        <wps:cNvSpPr>
                          <a:spLocks noEditPoints="1"/>
                        </wps:cNvSpPr>
                        <wps:spPr bwMode="auto">
                          <a:xfrm>
                            <a:off x="1954" y="31959"/>
                            <a:ext cx="103" cy="32"/>
                          </a:xfrm>
                          <a:custGeom>
                            <a:avLst/>
                            <a:gdLst>
                              <a:gd name="T0" fmla="+- 0 2035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855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035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326" y="0"/>
                                </a:moveTo>
                                <a:lnTo>
                                  <a:pt x="0" y="0"/>
                                </a:lnTo>
                                <a:lnTo>
                                  <a:pt x="146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32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07"/>
                        <wps:cNvSpPr>
                          <a:spLocks noEditPoints="1"/>
                        </wps:cNvSpPr>
                        <wps:spPr bwMode="auto">
                          <a:xfrm>
                            <a:off x="2089" y="31791"/>
                            <a:ext cx="82" cy="200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08"/>
                        <wps:cNvSpPr>
                          <a:spLocks noEditPoints="1"/>
                        </wps:cNvSpPr>
                        <wps:spPr bwMode="auto">
                          <a:xfrm>
                            <a:off x="1905" y="31800"/>
                            <a:ext cx="114" cy="87"/>
                          </a:xfrm>
                          <a:custGeom>
                            <a:avLst/>
                            <a:gdLst>
                              <a:gd name="T0" fmla="+- 0 1789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1065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789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080" y="0"/>
                                </a:moveTo>
                                <a:lnTo>
                                  <a:pt x="0" y="0"/>
                                </a:lnTo>
                                <a:lnTo>
                                  <a:pt x="356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09"/>
                        <wps:cNvSpPr>
                          <a:spLocks noEditPoints="1"/>
                        </wps:cNvSpPr>
                        <wps:spPr bwMode="auto">
                          <a:xfrm>
                            <a:off x="2016" y="31720"/>
                            <a:ext cx="227" cy="71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10"/>
                        <wps:cNvSpPr>
                          <a:spLocks noEditPoints="1"/>
                        </wps:cNvSpPr>
                        <wps:spPr bwMode="auto">
                          <a:xfrm>
                            <a:off x="2262" y="31720"/>
                            <a:ext cx="240" cy="271"/>
                          </a:xfrm>
                          <a:custGeom>
                            <a:avLst/>
                            <a:gdLst>
                              <a:gd name="T0" fmla="+- 0 709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6131 15860"/>
                              <a:gd name="T7" fmla="*/ 16131 h 271"/>
                              <a:gd name="T8" fmla="+- 0 1222 709"/>
                              <a:gd name="T9" fmla="*/ T8 w 1501"/>
                              <a:gd name="T10" fmla="+- 0 16131 15860"/>
                              <a:gd name="T11" fmla="*/ 16131 h 271"/>
                              <a:gd name="T12" fmla="+- 0 1222 709"/>
                              <a:gd name="T13" fmla="*/ T12 w 1501"/>
                              <a:gd name="T14" fmla="+- 0 16045 15860"/>
                              <a:gd name="T15" fmla="*/ 16045 h 271"/>
                              <a:gd name="T16" fmla="+- 0 1954 709"/>
                              <a:gd name="T17" fmla="*/ T16 w 1501"/>
                              <a:gd name="T18" fmla="+- 0 16045 15860"/>
                              <a:gd name="T19" fmla="*/ 16045 h 271"/>
                              <a:gd name="T20" fmla="+- 0 1922 709"/>
                              <a:gd name="T21" fmla="*/ T20 w 1501"/>
                              <a:gd name="T22" fmla="+- 0 16035 15860"/>
                              <a:gd name="T23" fmla="*/ 16035 h 271"/>
                              <a:gd name="T24" fmla="+- 0 2010 709"/>
                              <a:gd name="T25" fmla="*/ T24 w 1501"/>
                              <a:gd name="T26" fmla="+- 0 16026 15860"/>
                              <a:gd name="T27" fmla="*/ 16026 h 271"/>
                              <a:gd name="T28" fmla="+- 0 2091 709"/>
                              <a:gd name="T29" fmla="*/ T28 w 1501"/>
                              <a:gd name="T30" fmla="+- 0 16013 15860"/>
                              <a:gd name="T31" fmla="*/ 16013 h 271"/>
                              <a:gd name="T32" fmla="+- 0 2166 709"/>
                              <a:gd name="T33" fmla="*/ T32 w 1501"/>
                              <a:gd name="T34" fmla="+- 0 15996 15860"/>
                              <a:gd name="T35" fmla="*/ 15996 h 271"/>
                              <a:gd name="T36" fmla="+- 0 2210 709"/>
                              <a:gd name="T37" fmla="*/ T36 w 1501"/>
                              <a:gd name="T38" fmla="+- 0 15974 15860"/>
                              <a:gd name="T39" fmla="*/ 15974 h 271"/>
                              <a:gd name="T40" fmla="+- 0 1222 709"/>
                              <a:gd name="T41" fmla="*/ T40 w 1501"/>
                              <a:gd name="T42" fmla="+- 0 15974 15860"/>
                              <a:gd name="T43" fmla="*/ 15974 h 271"/>
                              <a:gd name="T44" fmla="+- 0 1222 709"/>
                              <a:gd name="T45" fmla="*/ T44 w 1501"/>
                              <a:gd name="T46" fmla="+- 0 15931 15860"/>
                              <a:gd name="T47" fmla="*/ 15931 h 271"/>
                              <a:gd name="T48" fmla="+- 0 2210 709"/>
                              <a:gd name="T49" fmla="*/ T48 w 1501"/>
                              <a:gd name="T50" fmla="+- 0 15931 15860"/>
                              <a:gd name="T51" fmla="*/ 15931 h 271"/>
                              <a:gd name="T52" fmla="+- 0 2210 709"/>
                              <a:gd name="T53" fmla="*/ T52 w 1501"/>
                              <a:gd name="T54" fmla="+- 0 15931 15860"/>
                              <a:gd name="T55" fmla="*/ 15931 h 271"/>
                              <a:gd name="T56" fmla="+- 0 2004 709"/>
                              <a:gd name="T57" fmla="*/ T56 w 1501"/>
                              <a:gd name="T58" fmla="+- 0 15878 15860"/>
                              <a:gd name="T59" fmla="*/ 15878 h 271"/>
                              <a:gd name="T60" fmla="+- 0 1741 709"/>
                              <a:gd name="T61" fmla="*/ T60 w 1501"/>
                              <a:gd name="T62" fmla="+- 0 15861 15860"/>
                              <a:gd name="T63" fmla="*/ 15861 h 271"/>
                              <a:gd name="T64" fmla="+- 0 709 709"/>
                              <a:gd name="T65" fmla="*/ T64 w 1501"/>
                              <a:gd name="T66" fmla="+- 0 15860 15860"/>
                              <a:gd name="T67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0" y="0"/>
                                </a:moveTo>
                                <a:lnTo>
                                  <a:pt x="0" y="271"/>
                                </a:lnTo>
                                <a:lnTo>
                                  <a:pt x="513" y="271"/>
                                </a:lnTo>
                                <a:lnTo>
                                  <a:pt x="513" y="185"/>
                                </a:lnTo>
                                <a:lnTo>
                                  <a:pt x="1245" y="185"/>
                                </a:lnTo>
                                <a:lnTo>
                                  <a:pt x="1213" y="175"/>
                                </a:lnTo>
                                <a:lnTo>
                                  <a:pt x="1301" y="166"/>
                                </a:lnTo>
                                <a:lnTo>
                                  <a:pt x="1382" y="153"/>
                                </a:lnTo>
                                <a:lnTo>
                                  <a:pt x="1457" y="136"/>
                                </a:lnTo>
                                <a:lnTo>
                                  <a:pt x="1501" y="114"/>
                                </a:lnTo>
                                <a:lnTo>
                                  <a:pt x="513" y="114"/>
                                </a:lnTo>
                                <a:lnTo>
                                  <a:pt x="513" y="71"/>
                                </a:lnTo>
                                <a:lnTo>
                                  <a:pt x="1501" y="71"/>
                                </a:lnTo>
                                <a:lnTo>
                                  <a:pt x="1295" y="18"/>
                                </a:lnTo>
                                <a:lnTo>
                                  <a:pt x="103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411"/>
                        <wps:cNvSpPr>
                          <a:spLocks noEditPoints="1"/>
                        </wps:cNvSpPr>
                        <wps:spPr bwMode="auto">
                          <a:xfrm>
                            <a:off x="2374" y="31905"/>
                            <a:ext cx="131" cy="86"/>
                          </a:xfrm>
                          <a:custGeom>
                            <a:avLst/>
                            <a:gdLst>
                              <a:gd name="T0" fmla="+- 0 1706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1133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706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997" y="0"/>
                                </a:moveTo>
                                <a:lnTo>
                                  <a:pt x="0" y="0"/>
                                </a:lnTo>
                                <a:lnTo>
                                  <a:pt x="424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412"/>
                        <wps:cNvSpPr>
                          <a:spLocks noEditPoints="1"/>
                        </wps:cNvSpPr>
                        <wps:spPr bwMode="auto">
                          <a:xfrm>
                            <a:off x="2408" y="31791"/>
                            <a:ext cx="96" cy="43"/>
                          </a:xfrm>
                          <a:custGeom>
                            <a:avLst/>
                            <a:gdLst>
                              <a:gd name="T0" fmla="+- 0 2179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912 709"/>
                              <a:gd name="T9" fmla="*/ T8 w 1501"/>
                              <a:gd name="T10" fmla="+- 0 15904 15860"/>
                              <a:gd name="T11" fmla="*/ 15904 h 271"/>
                              <a:gd name="T12" fmla="+- 0 912 709"/>
                              <a:gd name="T13" fmla="*/ T12 w 1501"/>
                              <a:gd name="T14" fmla="+- 0 16087 15860"/>
                              <a:gd name="T15" fmla="*/ 16087 h 271"/>
                              <a:gd name="T16" fmla="+- 0 709 709"/>
                              <a:gd name="T17" fmla="*/ T16 w 1501"/>
                              <a:gd name="T18" fmla="+- 0 16131 15860"/>
                              <a:gd name="T19" fmla="*/ 16131 h 271"/>
                              <a:gd name="T20" fmla="+- 0 2179 709"/>
                              <a:gd name="T21" fmla="*/ T20 w 1501"/>
                              <a:gd name="T22" fmla="+- 0 16131 15860"/>
                              <a:gd name="T23" fmla="*/ 16131 h 271"/>
                              <a:gd name="T24" fmla="+- 0 2210 709"/>
                              <a:gd name="T25" fmla="*/ T24 w 1501"/>
                              <a:gd name="T26" fmla="+- 0 15999 15860"/>
                              <a:gd name="T27" fmla="*/ 15999 h 271"/>
                              <a:gd name="T28" fmla="+- 0 2179 709"/>
                              <a:gd name="T29" fmla="*/ T28 w 1501"/>
                              <a:gd name="T30" fmla="+- 0 15860 15860"/>
                              <a:gd name="T31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470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44"/>
                                </a:lnTo>
                                <a:lnTo>
                                  <a:pt x="203" y="227"/>
                                </a:lnTo>
                                <a:lnTo>
                                  <a:pt x="0" y="271"/>
                                </a:lnTo>
                                <a:lnTo>
                                  <a:pt x="1470" y="271"/>
                                </a:lnTo>
                                <a:lnTo>
                                  <a:pt x="1501" y="139"/>
                                </a:lnTo>
                                <a:lnTo>
                                  <a:pt x="147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413"/>
                        <wps:cNvSpPr>
                          <a:spLocks noEditPoints="1"/>
                        </wps:cNvSpPr>
                        <wps:spPr bwMode="auto">
                          <a:xfrm>
                            <a:off x="2528" y="31720"/>
                            <a:ext cx="82" cy="271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14"/>
                        <wps:cNvSpPr>
                          <a:spLocks noEditPoints="1"/>
                        </wps:cNvSpPr>
                        <wps:spPr bwMode="auto">
                          <a:xfrm>
                            <a:off x="1418" y="31720"/>
                            <a:ext cx="152" cy="271"/>
                          </a:xfrm>
                          <a:custGeom>
                            <a:avLst/>
                            <a:gdLst>
                              <a:gd name="T0" fmla="+- 0 1825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1519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519 709"/>
                              <a:gd name="T17" fmla="*/ T16 w 1501"/>
                              <a:gd name="T18" fmla="+- 0 15968 15860"/>
                              <a:gd name="T19" fmla="*/ 15968 h 271"/>
                              <a:gd name="T20" fmla="+- 0 2210 709"/>
                              <a:gd name="T21" fmla="*/ T20 w 1501"/>
                              <a:gd name="T22" fmla="+- 0 15968 15860"/>
                              <a:gd name="T23" fmla="*/ 15968 h 271"/>
                              <a:gd name="T24" fmla="+- 0 1825 709"/>
                              <a:gd name="T25" fmla="*/ T24 w 1501"/>
                              <a:gd name="T26" fmla="+- 0 15860 15860"/>
                              <a:gd name="T27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810" y="271"/>
                                </a:lnTo>
                                <a:lnTo>
                                  <a:pt x="810" y="108"/>
                                </a:lnTo>
                                <a:lnTo>
                                  <a:pt x="1501" y="108"/>
                                </a:ln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15"/>
                        <wps:cNvSpPr>
                          <a:spLocks noEditPoints="1"/>
                        </wps:cNvSpPr>
                        <wps:spPr bwMode="auto">
                          <a:xfrm>
                            <a:off x="1500" y="31828"/>
                            <a:ext cx="149" cy="163"/>
                          </a:xfrm>
                          <a:custGeom>
                            <a:avLst/>
                            <a:gdLst>
                              <a:gd name="T0" fmla="+- 0 1414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1313 709"/>
                              <a:gd name="T9" fmla="*/ T8 w 1501"/>
                              <a:gd name="T10" fmla="+- 0 16131 15860"/>
                              <a:gd name="T11" fmla="*/ 16131 h 271"/>
                              <a:gd name="T12" fmla="+- 0 1686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97 15860"/>
                              <a:gd name="T19" fmla="*/ 15897 h 271"/>
                              <a:gd name="T20" fmla="+- 0 1505 709"/>
                              <a:gd name="T21" fmla="*/ T20 w 1501"/>
                              <a:gd name="T22" fmla="+- 0 15897 15860"/>
                              <a:gd name="T23" fmla="*/ 15897 h 271"/>
                              <a:gd name="T24" fmla="+- 0 1414 709"/>
                              <a:gd name="T25" fmla="*/ T24 w 1501"/>
                              <a:gd name="T26" fmla="+- 0 15860 15860"/>
                              <a:gd name="T27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  <a:lnTo>
                                  <a:pt x="604" y="271"/>
                                </a:lnTo>
                                <a:lnTo>
                                  <a:pt x="977" y="271"/>
                                </a:lnTo>
                                <a:lnTo>
                                  <a:pt x="1501" y="37"/>
                                </a:lnTo>
                                <a:lnTo>
                                  <a:pt x="796" y="37"/>
                                </a:lnTo>
                                <a:lnTo>
                                  <a:pt x="70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16"/>
                        <wps:cNvSpPr>
                          <a:spLocks noEditPoints="1"/>
                        </wps:cNvSpPr>
                        <wps:spPr bwMode="auto">
                          <a:xfrm>
                            <a:off x="1657" y="31828"/>
                            <a:ext cx="82" cy="163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417"/>
                        <wps:cNvSpPr>
                          <a:spLocks noEditPoints="1"/>
                        </wps:cNvSpPr>
                        <wps:spPr bwMode="auto">
                          <a:xfrm>
                            <a:off x="1579" y="31720"/>
                            <a:ext cx="160" cy="130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1150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1366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441 709"/>
                              <a:gd name="T17" fmla="*/ T16 w 1501"/>
                              <a:gd name="T18" fmla="+- 0 16085 15860"/>
                              <a:gd name="T19" fmla="*/ 16085 h 271"/>
                              <a:gd name="T20" fmla="+- 0 2210 709"/>
                              <a:gd name="T21" fmla="*/ T20 w 1501"/>
                              <a:gd name="T22" fmla="+- 0 16085 15860"/>
                              <a:gd name="T23" fmla="*/ 16085 h 271"/>
                              <a:gd name="T24" fmla="+- 0 2210 709"/>
                              <a:gd name="T25" fmla="*/ T24 w 1501"/>
                              <a:gd name="T26" fmla="+- 0 15860 15860"/>
                              <a:gd name="T27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441" y="0"/>
                                </a:lnTo>
                                <a:lnTo>
                                  <a:pt x="0" y="271"/>
                                </a:lnTo>
                                <a:lnTo>
                                  <a:pt x="657" y="271"/>
                                </a:lnTo>
                                <a:lnTo>
                                  <a:pt x="732" y="225"/>
                                </a:lnTo>
                                <a:lnTo>
                                  <a:pt x="1501" y="225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18"/>
                        <wps:cNvSpPr>
                          <a:spLocks noEditPoints="1"/>
                        </wps:cNvSpPr>
                        <wps:spPr bwMode="auto">
                          <a:xfrm>
                            <a:off x="2626" y="31720"/>
                            <a:ext cx="239" cy="271"/>
                          </a:xfrm>
                          <a:custGeom>
                            <a:avLst/>
                            <a:gdLst>
                              <a:gd name="T0" fmla="+- 0 1356 709"/>
                              <a:gd name="T1" fmla="*/ T0 w 1501"/>
                              <a:gd name="T2" fmla="+- 0 15860 15860"/>
                              <a:gd name="T3" fmla="*/ 15860 h 271"/>
                              <a:gd name="T4" fmla="+- 0 747 709"/>
                              <a:gd name="T5" fmla="*/ T4 w 1501"/>
                              <a:gd name="T6" fmla="+- 0 15860 15860"/>
                              <a:gd name="T7" fmla="*/ 15860 h 271"/>
                              <a:gd name="T8" fmla="+- 0 1281 709"/>
                              <a:gd name="T9" fmla="*/ T8 w 1501"/>
                              <a:gd name="T10" fmla="+- 0 15992 15860"/>
                              <a:gd name="T11" fmla="*/ 15992 h 271"/>
                              <a:gd name="T12" fmla="+- 0 709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318 709"/>
                              <a:gd name="T17" fmla="*/ T16 w 1501"/>
                              <a:gd name="T18" fmla="+- 0 16131 15860"/>
                              <a:gd name="T19" fmla="*/ 16131 h 271"/>
                              <a:gd name="T20" fmla="+- 0 1626 709"/>
                              <a:gd name="T21" fmla="*/ T20 w 1501"/>
                              <a:gd name="T22" fmla="+- 0 16048 15860"/>
                              <a:gd name="T23" fmla="*/ 16048 h 271"/>
                              <a:gd name="T24" fmla="+- 0 2210 709"/>
                              <a:gd name="T25" fmla="*/ T24 w 1501"/>
                              <a:gd name="T26" fmla="+- 0 16048 15860"/>
                              <a:gd name="T27" fmla="*/ 16048 h 271"/>
                              <a:gd name="T28" fmla="+- 0 1978 709"/>
                              <a:gd name="T29" fmla="*/ T28 w 1501"/>
                              <a:gd name="T30" fmla="+- 0 15991 15860"/>
                              <a:gd name="T31" fmla="*/ 15991 h 271"/>
                              <a:gd name="T32" fmla="+- 0 2197 709"/>
                              <a:gd name="T33" fmla="*/ T32 w 1501"/>
                              <a:gd name="T34" fmla="+- 0 15937 15860"/>
                              <a:gd name="T35" fmla="*/ 15937 h 271"/>
                              <a:gd name="T36" fmla="+- 0 1626 709"/>
                              <a:gd name="T37" fmla="*/ T36 w 1501"/>
                              <a:gd name="T38" fmla="+- 0 15937 15860"/>
                              <a:gd name="T39" fmla="*/ 15937 h 271"/>
                              <a:gd name="T40" fmla="+- 0 1356 709"/>
                              <a:gd name="T41" fmla="*/ T40 w 1501"/>
                              <a:gd name="T42" fmla="+- 0 15860 15860"/>
                              <a:gd name="T43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647" y="0"/>
                                </a:moveTo>
                                <a:lnTo>
                                  <a:pt x="38" y="0"/>
                                </a:lnTo>
                                <a:lnTo>
                                  <a:pt x="572" y="132"/>
                                </a:lnTo>
                                <a:lnTo>
                                  <a:pt x="0" y="271"/>
                                </a:lnTo>
                                <a:lnTo>
                                  <a:pt x="609" y="271"/>
                                </a:lnTo>
                                <a:lnTo>
                                  <a:pt x="917" y="188"/>
                                </a:lnTo>
                                <a:lnTo>
                                  <a:pt x="1501" y="188"/>
                                </a:lnTo>
                                <a:lnTo>
                                  <a:pt x="1269" y="131"/>
                                </a:lnTo>
                                <a:lnTo>
                                  <a:pt x="1488" y="77"/>
                                </a:lnTo>
                                <a:lnTo>
                                  <a:pt x="917" y="77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419"/>
                        <wps:cNvSpPr>
                          <a:spLocks noEditPoints="1"/>
                        </wps:cNvSpPr>
                        <wps:spPr bwMode="auto">
                          <a:xfrm>
                            <a:off x="2772" y="31908"/>
                            <a:ext cx="147" cy="83"/>
                          </a:xfrm>
                          <a:custGeom>
                            <a:avLst/>
                            <a:gdLst>
                              <a:gd name="T0" fmla="+- 0 1659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1220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659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950" y="0"/>
                                </a:moveTo>
                                <a:lnTo>
                                  <a:pt x="0" y="0"/>
                                </a:lnTo>
                                <a:lnTo>
                                  <a:pt x="511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9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420"/>
                        <wps:cNvSpPr>
                          <a:spLocks noEditPoints="1"/>
                        </wps:cNvSpPr>
                        <wps:spPr bwMode="auto">
                          <a:xfrm>
                            <a:off x="2772" y="31720"/>
                            <a:ext cx="141" cy="77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1167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1678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458" y="0"/>
                                </a:lnTo>
                                <a:lnTo>
                                  <a:pt x="0" y="271"/>
                                </a:lnTo>
                                <a:lnTo>
                                  <a:pt x="969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" name="Group 421"/>
                      <wpg:cNvGrpSpPr>
                        <a:grpSpLocks/>
                      </wpg:cNvGrpSpPr>
                      <wpg:grpSpPr bwMode="auto">
                        <a:xfrm>
                          <a:off x="2147" y="15856"/>
                          <a:ext cx="447" cy="275"/>
                          <a:chOff x="2147" y="15856"/>
                          <a:chExt cx="447" cy="275"/>
                        </a:xfrm>
                      </wpg:grpSpPr>
                      <wps:wsp>
                        <wps:cNvPr id="178" name="Freeform 422"/>
                        <wps:cNvSpPr>
                          <a:spLocks noEditPoints="1"/>
                        </wps:cNvSpPr>
                        <wps:spPr bwMode="auto">
                          <a:xfrm>
                            <a:off x="4539" y="31780"/>
                            <a:ext cx="201" cy="207"/>
                          </a:xfrm>
                          <a:custGeom>
                            <a:avLst/>
                            <a:gdLst>
                              <a:gd name="T0" fmla="+- 0 2582 2147"/>
                              <a:gd name="T1" fmla="*/ T0 w 446"/>
                              <a:gd name="T2" fmla="+- 0 15856 15856"/>
                              <a:gd name="T3" fmla="*/ 15856 h 275"/>
                              <a:gd name="T4" fmla="+- 0 2342 2147"/>
                              <a:gd name="T5" fmla="*/ T4 w 446"/>
                              <a:gd name="T6" fmla="+- 0 15856 15856"/>
                              <a:gd name="T7" fmla="*/ 15856 h 275"/>
                              <a:gd name="T8" fmla="+- 0 2398 2147"/>
                              <a:gd name="T9" fmla="*/ T8 w 446"/>
                              <a:gd name="T10" fmla="+- 0 15864 15856"/>
                              <a:gd name="T11" fmla="*/ 15864 h 275"/>
                              <a:gd name="T12" fmla="+- 0 2418 2147"/>
                              <a:gd name="T13" fmla="*/ T12 w 446"/>
                              <a:gd name="T14" fmla="+- 0 15885 15856"/>
                              <a:gd name="T15" fmla="*/ 15885 h 275"/>
                              <a:gd name="T16" fmla="+- 0 2316 2147"/>
                              <a:gd name="T17" fmla="*/ T16 w 446"/>
                              <a:gd name="T18" fmla="+- 0 15966 15856"/>
                              <a:gd name="T19" fmla="*/ 15966 h 275"/>
                              <a:gd name="T20" fmla="+- 0 2198 2147"/>
                              <a:gd name="T21" fmla="*/ T20 w 446"/>
                              <a:gd name="T22" fmla="+- 0 16023 15856"/>
                              <a:gd name="T23" fmla="*/ 16023 h 275"/>
                              <a:gd name="T24" fmla="+- 0 2147 2147"/>
                              <a:gd name="T25" fmla="*/ T24 w 446"/>
                              <a:gd name="T26" fmla="+- 0 16131 15856"/>
                              <a:gd name="T27" fmla="*/ 16131 h 275"/>
                              <a:gd name="T28" fmla="+- 0 2593 2147"/>
                              <a:gd name="T29" fmla="*/ T28 w 446"/>
                              <a:gd name="T30" fmla="+- 0 16131 15856"/>
                              <a:gd name="T31" fmla="*/ 16131 h 275"/>
                              <a:gd name="T32" fmla="+- 0 2593 2147"/>
                              <a:gd name="T33" fmla="*/ T32 w 446"/>
                              <a:gd name="T34" fmla="+- 0 16042 15856"/>
                              <a:gd name="T35" fmla="*/ 16042 h 275"/>
                              <a:gd name="T36" fmla="+- 0 2400 2147"/>
                              <a:gd name="T37" fmla="*/ T36 w 446"/>
                              <a:gd name="T38" fmla="+- 0 16042 15856"/>
                              <a:gd name="T39" fmla="*/ 16042 h 275"/>
                              <a:gd name="T40" fmla="+- 0 2453 2147"/>
                              <a:gd name="T41" fmla="*/ T40 w 446"/>
                              <a:gd name="T42" fmla="+- 0 16015 15856"/>
                              <a:gd name="T43" fmla="*/ 16015 h 275"/>
                              <a:gd name="T44" fmla="+- 0 2555 2147"/>
                              <a:gd name="T45" fmla="*/ T44 w 446"/>
                              <a:gd name="T46" fmla="+- 0 15950 15856"/>
                              <a:gd name="T47" fmla="*/ 15950 h 275"/>
                              <a:gd name="T48" fmla="+- 0 2589 2147"/>
                              <a:gd name="T49" fmla="*/ T48 w 446"/>
                              <a:gd name="T50" fmla="+- 0 15891 15856"/>
                              <a:gd name="T51" fmla="*/ 15891 h 275"/>
                              <a:gd name="T52" fmla="+- 0 2584 2147"/>
                              <a:gd name="T53" fmla="*/ T52 w 446"/>
                              <a:gd name="T54" fmla="+- 0 15859 15856"/>
                              <a:gd name="T55" fmla="*/ 15859 h 275"/>
                              <a:gd name="T56" fmla="+- 0 2582 2147"/>
                              <a:gd name="T57" fmla="*/ T56 w 446"/>
                              <a:gd name="T58" fmla="+- 0 15856 15856"/>
                              <a:gd name="T59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435" y="0"/>
                                </a:moveTo>
                                <a:lnTo>
                                  <a:pt x="195" y="0"/>
                                </a:lnTo>
                                <a:lnTo>
                                  <a:pt x="251" y="8"/>
                                </a:lnTo>
                                <a:lnTo>
                                  <a:pt x="271" y="29"/>
                                </a:lnTo>
                                <a:lnTo>
                                  <a:pt x="169" y="110"/>
                                </a:lnTo>
                                <a:lnTo>
                                  <a:pt x="51" y="167"/>
                                </a:lnTo>
                                <a:lnTo>
                                  <a:pt x="0" y="275"/>
                                </a:lnTo>
                                <a:lnTo>
                                  <a:pt x="446" y="275"/>
                                </a:lnTo>
                                <a:lnTo>
                                  <a:pt x="446" y="186"/>
                                </a:lnTo>
                                <a:lnTo>
                                  <a:pt x="253" y="186"/>
                                </a:lnTo>
                                <a:lnTo>
                                  <a:pt x="306" y="159"/>
                                </a:lnTo>
                                <a:lnTo>
                                  <a:pt x="408" y="94"/>
                                </a:lnTo>
                                <a:lnTo>
                                  <a:pt x="442" y="35"/>
                                </a:lnTo>
                                <a:lnTo>
                                  <a:pt x="437" y="3"/>
                                </a:lnTo>
                                <a:lnTo>
                                  <a:pt x="435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423"/>
                        <wps:cNvSpPr>
                          <a:spLocks noEditPoints="1"/>
                        </wps:cNvSpPr>
                        <wps:spPr bwMode="auto">
                          <a:xfrm>
                            <a:off x="4540" y="31712"/>
                            <a:ext cx="195" cy="94"/>
                          </a:xfrm>
                          <a:custGeom>
                            <a:avLst/>
                            <a:gdLst>
                              <a:gd name="T0" fmla="+- 0 2364 2147"/>
                              <a:gd name="T1" fmla="*/ T0 w 446"/>
                              <a:gd name="T2" fmla="+- 0 15856 15856"/>
                              <a:gd name="T3" fmla="*/ 15856 h 275"/>
                              <a:gd name="T4" fmla="+- 0 2225 2147"/>
                              <a:gd name="T5" fmla="*/ T4 w 446"/>
                              <a:gd name="T6" fmla="+- 0 15891 15856"/>
                              <a:gd name="T7" fmla="*/ 15891 h 275"/>
                              <a:gd name="T8" fmla="+- 0 2147 2147"/>
                              <a:gd name="T9" fmla="*/ T8 w 446"/>
                              <a:gd name="T10" fmla="+- 0 15955 15856"/>
                              <a:gd name="T11" fmla="*/ 15955 h 275"/>
                              <a:gd name="T12" fmla="+- 0 2222 2147"/>
                              <a:gd name="T13" fmla="*/ T12 w 446"/>
                              <a:gd name="T14" fmla="+- 0 16131 15856"/>
                              <a:gd name="T15" fmla="*/ 16131 h 275"/>
                              <a:gd name="T16" fmla="+- 0 2259 2147"/>
                              <a:gd name="T17" fmla="*/ T16 w 446"/>
                              <a:gd name="T18" fmla="+- 0 16093 15856"/>
                              <a:gd name="T19" fmla="*/ 16093 h 275"/>
                              <a:gd name="T20" fmla="+- 0 2300 2147"/>
                              <a:gd name="T21" fmla="*/ T20 w 446"/>
                              <a:gd name="T22" fmla="+- 0 16067 15856"/>
                              <a:gd name="T23" fmla="*/ 16067 h 275"/>
                              <a:gd name="T24" fmla="+- 0 2346 2147"/>
                              <a:gd name="T25" fmla="*/ T24 w 446"/>
                              <a:gd name="T26" fmla="+- 0 16055 15856"/>
                              <a:gd name="T27" fmla="*/ 16055 h 275"/>
                              <a:gd name="T28" fmla="+- 0 2593 2147"/>
                              <a:gd name="T29" fmla="*/ T28 w 446"/>
                              <a:gd name="T30" fmla="+- 0 16055 15856"/>
                              <a:gd name="T31" fmla="*/ 16055 h 275"/>
                              <a:gd name="T32" fmla="+- 0 2579 2147"/>
                              <a:gd name="T33" fmla="*/ T32 w 446"/>
                              <a:gd name="T34" fmla="+- 0 16002 15856"/>
                              <a:gd name="T35" fmla="*/ 16002 h 275"/>
                              <a:gd name="T36" fmla="+- 0 2552 2147"/>
                              <a:gd name="T37" fmla="*/ T36 w 446"/>
                              <a:gd name="T38" fmla="+- 0 15953 15856"/>
                              <a:gd name="T39" fmla="*/ 15953 h 275"/>
                              <a:gd name="T40" fmla="+- 0 2518 2147"/>
                              <a:gd name="T41" fmla="*/ T40 w 446"/>
                              <a:gd name="T42" fmla="+- 0 15912 15856"/>
                              <a:gd name="T43" fmla="*/ 15912 h 275"/>
                              <a:gd name="T44" fmla="+- 0 2474 2147"/>
                              <a:gd name="T45" fmla="*/ T44 w 446"/>
                              <a:gd name="T46" fmla="+- 0 15879 15856"/>
                              <a:gd name="T47" fmla="*/ 15879 h 275"/>
                              <a:gd name="T48" fmla="+- 0 2421 2147"/>
                              <a:gd name="T49" fmla="*/ T48 w 446"/>
                              <a:gd name="T50" fmla="+- 0 15862 15856"/>
                              <a:gd name="T51" fmla="*/ 15862 h 275"/>
                              <a:gd name="T52" fmla="+- 0 2364 2147"/>
                              <a:gd name="T53" fmla="*/ T52 w 446"/>
                              <a:gd name="T54" fmla="+- 0 15856 15856"/>
                              <a:gd name="T55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217" y="0"/>
                                </a:moveTo>
                                <a:lnTo>
                                  <a:pt x="78" y="35"/>
                                </a:lnTo>
                                <a:lnTo>
                                  <a:pt x="0" y="99"/>
                                </a:lnTo>
                                <a:lnTo>
                                  <a:pt x="75" y="275"/>
                                </a:lnTo>
                                <a:lnTo>
                                  <a:pt x="112" y="237"/>
                                </a:lnTo>
                                <a:lnTo>
                                  <a:pt x="153" y="211"/>
                                </a:lnTo>
                                <a:lnTo>
                                  <a:pt x="199" y="199"/>
                                </a:lnTo>
                                <a:lnTo>
                                  <a:pt x="446" y="199"/>
                                </a:lnTo>
                                <a:lnTo>
                                  <a:pt x="432" y="146"/>
                                </a:lnTo>
                                <a:lnTo>
                                  <a:pt x="405" y="97"/>
                                </a:lnTo>
                                <a:lnTo>
                                  <a:pt x="371" y="56"/>
                                </a:lnTo>
                                <a:lnTo>
                                  <a:pt x="327" y="23"/>
                                </a:lnTo>
                                <a:lnTo>
                                  <a:pt x="274" y="6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24"/>
                        <wps:cNvSpPr>
                          <a:spLocks noEditPoints="1"/>
                        </wps:cNvSpPr>
                        <wps:spPr bwMode="auto">
                          <a:xfrm>
                            <a:off x="4419" y="31943"/>
                            <a:ext cx="73" cy="44"/>
                          </a:xfrm>
                          <a:custGeom>
                            <a:avLst/>
                            <a:gdLst>
                              <a:gd name="T0" fmla="+- 0 2593 2147"/>
                              <a:gd name="T1" fmla="*/ T0 w 446"/>
                              <a:gd name="T2" fmla="+- 0 15856 15856"/>
                              <a:gd name="T3" fmla="*/ 15856 h 275"/>
                              <a:gd name="T4" fmla="+- 0 2147 2147"/>
                              <a:gd name="T5" fmla="*/ T4 w 446"/>
                              <a:gd name="T6" fmla="+- 0 15856 15856"/>
                              <a:gd name="T7" fmla="*/ 15856 h 275"/>
                              <a:gd name="T8" fmla="+- 0 2147 2147"/>
                              <a:gd name="T9" fmla="*/ T8 w 446"/>
                              <a:gd name="T10" fmla="+- 0 16131 15856"/>
                              <a:gd name="T11" fmla="*/ 16131 h 275"/>
                              <a:gd name="T12" fmla="+- 0 2593 2147"/>
                              <a:gd name="T13" fmla="*/ T12 w 446"/>
                              <a:gd name="T14" fmla="+- 0 16131 15856"/>
                              <a:gd name="T15" fmla="*/ 16131 h 275"/>
                              <a:gd name="T16" fmla="+- 0 2593 2147"/>
                              <a:gd name="T17" fmla="*/ T16 w 446"/>
                              <a:gd name="T18" fmla="+- 0 15856 15856"/>
                              <a:gd name="T19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446" y="275"/>
                                </a:ln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425"/>
                        <wps:cNvSpPr>
                          <a:spLocks noEditPoints="1"/>
                        </wps:cNvSpPr>
                        <wps:spPr bwMode="auto">
                          <a:xfrm>
                            <a:off x="4294" y="31716"/>
                            <a:ext cx="229" cy="227"/>
                          </a:xfrm>
                          <a:custGeom>
                            <a:avLst/>
                            <a:gdLst>
                              <a:gd name="T0" fmla="+- 0 2533 2147"/>
                              <a:gd name="T1" fmla="*/ T0 w 446"/>
                              <a:gd name="T2" fmla="+- 0 15856 15856"/>
                              <a:gd name="T3" fmla="*/ 15856 h 275"/>
                              <a:gd name="T4" fmla="+- 0 2311 2147"/>
                              <a:gd name="T5" fmla="*/ T4 w 446"/>
                              <a:gd name="T6" fmla="+- 0 15856 15856"/>
                              <a:gd name="T7" fmla="*/ 15856 h 275"/>
                              <a:gd name="T8" fmla="+- 0 2147 2147"/>
                              <a:gd name="T9" fmla="*/ T8 w 446"/>
                              <a:gd name="T10" fmla="+- 0 16015 15856"/>
                              <a:gd name="T11" fmla="*/ 16015 h 275"/>
                              <a:gd name="T12" fmla="+- 0 2268 2147"/>
                              <a:gd name="T13" fmla="*/ T12 w 446"/>
                              <a:gd name="T14" fmla="+- 0 16131 15856"/>
                              <a:gd name="T15" fmla="*/ 16131 h 275"/>
                              <a:gd name="T16" fmla="+- 0 2593 2147"/>
                              <a:gd name="T17" fmla="*/ T16 w 446"/>
                              <a:gd name="T18" fmla="+- 0 16131 15856"/>
                              <a:gd name="T19" fmla="*/ 16131 h 275"/>
                              <a:gd name="T20" fmla="+- 0 2593 2147"/>
                              <a:gd name="T21" fmla="*/ T20 w 446"/>
                              <a:gd name="T22" fmla="+- 0 16045 15856"/>
                              <a:gd name="T23" fmla="*/ 16045 h 275"/>
                              <a:gd name="T24" fmla="+- 0 2283 2147"/>
                              <a:gd name="T25" fmla="*/ T24 w 446"/>
                              <a:gd name="T26" fmla="+- 0 16045 15856"/>
                              <a:gd name="T27" fmla="*/ 16045 h 275"/>
                              <a:gd name="T28" fmla="+- 0 2390 2147"/>
                              <a:gd name="T29" fmla="*/ T28 w 446"/>
                              <a:gd name="T30" fmla="+- 0 15941 15856"/>
                              <a:gd name="T31" fmla="*/ 15941 h 275"/>
                              <a:gd name="T32" fmla="+- 0 2533 2147"/>
                              <a:gd name="T33" fmla="*/ T32 w 446"/>
                              <a:gd name="T34" fmla="+- 0 15941 15856"/>
                              <a:gd name="T35" fmla="*/ 15941 h 275"/>
                              <a:gd name="T36" fmla="+- 0 2533 2147"/>
                              <a:gd name="T37" fmla="*/ T36 w 446"/>
                              <a:gd name="T38" fmla="+- 0 15856 15856"/>
                              <a:gd name="T39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386" y="0"/>
                                </a:moveTo>
                                <a:lnTo>
                                  <a:pt x="164" y="0"/>
                                </a:lnTo>
                                <a:lnTo>
                                  <a:pt x="0" y="159"/>
                                </a:lnTo>
                                <a:lnTo>
                                  <a:pt x="121" y="275"/>
                                </a:lnTo>
                                <a:lnTo>
                                  <a:pt x="446" y="275"/>
                                </a:lnTo>
                                <a:lnTo>
                                  <a:pt x="446" y="189"/>
                                </a:lnTo>
                                <a:lnTo>
                                  <a:pt x="136" y="189"/>
                                </a:lnTo>
                                <a:lnTo>
                                  <a:pt x="243" y="85"/>
                                </a:lnTo>
                                <a:lnTo>
                                  <a:pt x="386" y="85"/>
                                </a:lnTo>
                                <a:lnTo>
                                  <a:pt x="386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26"/>
                        <wps:cNvSpPr>
                          <a:spLocks noEditPoints="1"/>
                        </wps:cNvSpPr>
                        <wps:spPr bwMode="auto">
                          <a:xfrm>
                            <a:off x="4419" y="31786"/>
                            <a:ext cx="73" cy="86"/>
                          </a:xfrm>
                          <a:custGeom>
                            <a:avLst/>
                            <a:gdLst>
                              <a:gd name="T0" fmla="+- 0 2593 2147"/>
                              <a:gd name="T1" fmla="*/ T0 w 446"/>
                              <a:gd name="T2" fmla="+- 0 15856 15856"/>
                              <a:gd name="T3" fmla="*/ 15856 h 275"/>
                              <a:gd name="T4" fmla="+- 0 2147 2147"/>
                              <a:gd name="T5" fmla="*/ T4 w 446"/>
                              <a:gd name="T6" fmla="+- 0 15856 15856"/>
                              <a:gd name="T7" fmla="*/ 15856 h 275"/>
                              <a:gd name="T8" fmla="+- 0 2147 2147"/>
                              <a:gd name="T9" fmla="*/ T8 w 446"/>
                              <a:gd name="T10" fmla="+- 0 16131 15856"/>
                              <a:gd name="T11" fmla="*/ 16131 h 275"/>
                              <a:gd name="T12" fmla="+- 0 2593 2147"/>
                              <a:gd name="T13" fmla="*/ T12 w 446"/>
                              <a:gd name="T14" fmla="+- 0 16131 15856"/>
                              <a:gd name="T15" fmla="*/ 16131 h 275"/>
                              <a:gd name="T16" fmla="+- 0 2593 2147"/>
                              <a:gd name="T17" fmla="*/ T16 w 446"/>
                              <a:gd name="T18" fmla="+- 0 15856 15856"/>
                              <a:gd name="T19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446" y="275"/>
                                </a:ln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619ED6" id="Group 403" o:spid="_x0000_s1026" style="position:absolute;margin-left:46.9pt;margin-top:804.25pt;width:95.2pt;height:14.7pt;z-index:-251609088;mso-position-horizontal-relative:page;mso-position-vertical-relative:page" coordorigin="699,15846" coordsize="190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">
              <v:group id="Group 404" o:spid="_x0000_s1027" style="position:absolute;left:709;top:15860;width:1501;height:271" coordorigin="709,15860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<v:shape id="Freeform 405" o:spid="_x0000_s1028" style="position:absolute;left:1754;top:31720;width:291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" path="m1047,l516,,,271r480,l531,239r970,l1367,167r-722,l779,80r423,l1047,e" fillcolor="#231f20" stroked="f">
                  <v:path arrowok="t" o:connecttype="custom" o:connectlocs="203,15860;100,15860;0,16131;93,16131;103,16099;291,16099;265,16027;125,16027;151,15940;233,15940;203,15860" o:connectangles="0,0,0,0,0,0,0,0,0,0,0"/>
                  <o:lock v:ext="edit" verticies="t"/>
                </v:shape>
                <v:shape id="Freeform 406" o:spid="_x0000_s1029" style="position:absolute;left:1954;top:31959;width:103;height:32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" path="m1326,l,,146,271r1355,l1326,e" fillcolor="#231f20" stroked="f">
                  <v:path arrowok="t" o:connecttype="custom" o:connectlocs="91,1873;0,1873;10,1905;103,1905;91,1873" o:connectangles="0,0,0,0,0"/>
                  <o:lock v:ext="edit" verticies="t"/>
                </v:shape>
                <v:shape id="Freeform 407" o:spid="_x0000_s1030" style="position:absolute;left:2089;top:31791;width:82;height:200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" path="m1501,l,,,271r1501,l1501,e" fillcolor="#231f20" stroked="f">
                  <v:path arrowok="t" o:connecttype="custom" o:connectlocs="82,11705;0,11705;0,11905;82,11905;82,11705" o:connectangles="0,0,0,0,0"/>
                  <o:lock v:ext="edit" verticies="t"/>
                </v:shape>
                <v:shape id="Freeform 408" o:spid="_x0000_s1031" style="position:absolute;left:1905;top:31800;width:114;height:87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" path="m1080,l,,356,271r1145,l1080,e" fillcolor="#231f20" stroked="f">
                  <v:path arrowok="t" o:connecttype="custom" o:connectlocs="82,5092;0,5092;27,5179;114,5179;82,5092" o:connectangles="0,0,0,0,0"/>
                  <o:lock v:ext="edit" verticies="t"/>
                </v:shape>
                <v:shape id="Freeform 409" o:spid="_x0000_s1032" style="position:absolute;left:2016;top:31720;width:227;height: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" path="m1501,l,,,271r1501,l1501,e" fillcolor="#231f20" stroked="f">
                  <v:path arrowok="t" o:connecttype="custom" o:connectlocs="227,4155;0,4155;0,4226;227,4226;227,4155" o:connectangles="0,0,0,0,0"/>
                  <o:lock v:ext="edit" verticies="t"/>
                </v:shape>
                <v:shape id="Freeform 410" o:spid="_x0000_s1033" style="position:absolute;left:2262;top:31720;width:240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" path="m,l,271r513,l513,185r732,l1213,175r88,-9l1382,153r75,-17l1501,114r-988,l513,71r988,l1295,18,1032,1,,e" fillcolor="#231f20" stroked="f">
                  <v:path arrowok="t" o:connecttype="custom" o:connectlocs="0,15860;0,16131;82,16131;82,16045;199,16045;194,16035;208,16026;221,16013;233,15996;240,15974;82,15974;82,15931;240,15931;240,15931;207,15878;165,15861;0,15860" o:connectangles="0,0,0,0,0,0,0,0,0,0,0,0,0,0,0,0,0"/>
                  <o:lock v:ext="edit" verticies="t"/>
                </v:shape>
                <v:shape id="Freeform 411" o:spid="_x0000_s1034" style="position:absolute;left:2374;top:31905;width:131;height:86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" path="m997,l,,424,271r1077,l997,e" fillcolor="#231f20" stroked="f">
                  <v:path arrowok="t" o:connecttype="custom" o:connectlocs="87,5033;0,5033;37,5119;131,5119;87,5033" o:connectangles="0,0,0,0,0"/>
                  <o:lock v:ext="edit" verticies="t"/>
                </v:shape>
                <v:shape id="Freeform 412" o:spid="_x0000_s1035" style="position:absolute;left:2408;top:31791;width:96;height:43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" path="m1470,l,,203,44r,183l,271r1470,l1501,139,1470,e" fillcolor="#231f20" stroked="f">
                  <v:path arrowok="t" o:connecttype="custom" o:connectlocs="94,2517;0,2517;13,2524;13,2553;0,2560;94,2560;96,2539;94,2517" o:connectangles="0,0,0,0,0,0,0,0"/>
                  <o:lock v:ext="edit" verticies="t"/>
                </v:shape>
                <v:shape id="Freeform 413" o:spid="_x0000_s1036" style="position:absolute;left:2528;top:31720;width:82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" path="m1501,l,,,271r1501,l1501,e" fillcolor="#231f20" stroked="f">
                  <v:path arrowok="t" o:connecttype="custom" o:connectlocs="82,15860;0,15860;0,16131;82,16131;82,15860" o:connectangles="0,0,0,0,0"/>
                  <o:lock v:ext="edit" verticies="t"/>
                </v:shape>
                <v:shape id="Freeform 414" o:spid="_x0000_s1037" style="position:absolute;left:1418;top:31720;width:152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" path="m1116,l,,,271r810,l810,108r691,l1116,e" fillcolor="#231f20" stroked="f">
                  <v:path arrowok="t" o:connecttype="custom" o:connectlocs="113,15860;0,15860;0,16131;82,16131;82,15968;152,15968;113,15860" o:connectangles="0,0,0,0,0,0,0"/>
                  <o:lock v:ext="edit" verticies="t"/>
                </v:shape>
                <v:shape id="Freeform 415" o:spid="_x0000_s1038" style="position:absolute;left:1500;top:31828;width:149;height:163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" path="m705,l,,604,271r373,l1501,37r-705,l705,e" fillcolor="#231f20" stroked="f">
                  <v:path arrowok="t" o:connecttype="custom" o:connectlocs="70,9539;0,9539;60,9702;97,9702;149,9562;79,9562;70,9539" o:connectangles="0,0,0,0,0,0,0"/>
                  <o:lock v:ext="edit" verticies="t"/>
                </v:shape>
                <v:shape id="Freeform 416" o:spid="_x0000_s1039" style="position:absolute;left:1657;top:31828;width:82;height:163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" path="m1501,l,,,271r1501,l1501,e" fillcolor="#231f20" stroked="f">
                  <v:path arrowok="t" o:connecttype="custom" o:connectlocs="82,9539;0,9539;0,9702;82,9702;82,9539" o:connectangles="0,0,0,0,0"/>
                  <o:lock v:ext="edit" verticies="t"/>
                </v:shape>
                <v:shape id="Freeform 417" o:spid="_x0000_s1040" style="position:absolute;left:1579;top:31720;width:160;height:130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" path="m1501,l441,,,271r657,l732,225r769,l1501,e" fillcolor="#231f20" stroked="f">
                  <v:path arrowok="t" o:connecttype="custom" o:connectlocs="160,7608;47,7608;0,7738;70,7738;78,7716;160,7716;160,7608" o:connectangles="0,0,0,0,0,0,0"/>
                  <o:lock v:ext="edit" verticies="t"/>
                </v:shape>
                <v:shape id="Freeform 418" o:spid="_x0000_s1041" style="position:absolute;left:2626;top:31720;width:239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" path="m647,l38,,572,132,,271r609,l917,188r584,l1269,131,1488,77r-571,l647,e" fillcolor="#231f20" stroked="f">
                  <v:path arrowok="t" o:connecttype="custom" o:connectlocs="103,15860;6,15860;91,15992;0,16131;97,16131;146,16048;239,16048;202,15991;237,15937;146,15937;103,15860" o:connectangles="0,0,0,0,0,0,0,0,0,0,0"/>
                  <o:lock v:ext="edit" verticies="t"/>
                </v:shape>
                <v:shape id="Freeform 419" o:spid="_x0000_s1042" style="position:absolute;left:2772;top:31908;width:147;height:83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" path="m950,l,,511,271r990,l950,e" fillcolor="#231f20" stroked="f">
                  <v:path arrowok="t" o:connecttype="custom" o:connectlocs="93,4857;0,4857;50,4940;147,4940;93,4857" o:connectangles="0,0,0,0,0"/>
                  <o:lock v:ext="edit" verticies="t"/>
                </v:shape>
                <v:shape id="Freeform 420" o:spid="_x0000_s1043" style="position:absolute;left:2772;top:31720;width:141;height:77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" path="m1501,l458,,,271r969,l1501,e" fillcolor="#231f20" stroked="f">
                  <v:path arrowok="t" o:connecttype="custom" o:connectlocs="141,4506;43,4506;0,4583;91,4583;141,4506" o:connectangles="0,0,0,0,0"/>
                  <o:lock v:ext="edit" verticies="t"/>
                </v:shape>
              </v:group>
              <v:group id="Group 421" o:spid="_x0000_s1044" style="position:absolute;left:2147;top:15856;width:447;height:275" coordorigin="2147,15856" coordsize="447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<v:shape id="Freeform 422" o:spid="_x0000_s1045" style="position:absolute;left:4539;top:31780;width:201;height:207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" path="m435,l195,r56,8l271,29,169,110,51,167,,275r446,l446,186r-193,l306,159,408,94,442,35,437,3,435,e" fillcolor="#f37432" stroked="f">
                  <v:path arrowok="t" o:connecttype="custom" o:connectlocs="196,11935;88,11935;113,11941;122,11957;76,12018;23,12061;0,12142;201,12142;201,12075;114,12075;138,12055;184,12006;199,11962;197,11938;196,11935" o:connectangles="0,0,0,0,0,0,0,0,0,0,0,0,0,0,0"/>
                  <o:lock v:ext="edit" verticies="t"/>
                </v:shape>
                <v:shape id="Freeform 423" o:spid="_x0000_s1046" style="position:absolute;left:4540;top:31712;width:195;height:94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" path="m217,l78,35,,99,75,275r37,-38l153,211r46,-12l446,199,432,146,405,97,371,56,327,23,274,6,217,e" fillcolor="#f37432" stroked="f">
                  <v:path arrowok="t" o:connecttype="custom" o:connectlocs="95,5420;34,5432;0,5454;33,5514;49,5501;67,5492;87,5488;195,5488;189,5470;177,5453;162,5439;143,5428;120,5422;95,5420" o:connectangles="0,0,0,0,0,0,0,0,0,0,0,0,0,0"/>
                  <o:lock v:ext="edit" verticies="t"/>
                </v:shape>
                <v:shape id="Freeform 424" o:spid="_x0000_s1047" style="position:absolute;left:4419;top:31943;width:73;height:44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" path="m446,l,,,275r446,l446,e" fillcolor="#f37432" stroked="f">
                  <v:path arrowok="t" o:connecttype="custom" o:connectlocs="73,2537;0,2537;0,2581;73,2581;73,2537" o:connectangles="0,0,0,0,0"/>
                  <o:lock v:ext="edit" verticies="t"/>
                </v:shape>
                <v:shape id="Freeform 425" o:spid="_x0000_s1048" style="position:absolute;left:4294;top:31716;width:229;height:227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" path="m386,l164,,,159,121,275r325,l446,189r-310,l243,85r143,l386,e" fillcolor="#f37432" stroked="f">
                  <v:path arrowok="t" o:connecttype="custom" o:connectlocs="198,13088;84,13088;0,13220;62,13315;229,13315;229,13244;70,13244;125,13159;198,13159;198,13088" o:connectangles="0,0,0,0,0,0,0,0,0,0"/>
                  <o:lock v:ext="edit" verticies="t"/>
                </v:shape>
                <v:shape id="Freeform 426" o:spid="_x0000_s1049" style="position:absolute;left:4419;top:31786;width:73;height:86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" path="m446,l,,,275r446,l446,e" fillcolor="#f37432" stroked="f">
                  <v:path arrowok="t" o:connecttype="custom" o:connectlocs="73,4959;0,4959;0,5045;73,5045;73,4959" o:connectangles="0,0,0,0,0"/>
                  <o:lock v:ext="edit" verticies="t"/>
                </v:shape>
              </v:group>
              <w10:wrap anchorx="page" anchory="page"/>
            </v:group>
          </w:pict>
        </mc:Fallback>
      </mc:AlternateContent>
    </w:r>
    <w:r>
      <w:rPr>
        <w:sz w:val="16"/>
        <w:szCs w:val="16"/>
      </w:rPr>
      <w:t xml:space="preserve"> | © Matrix42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64A63" w14:textId="77777777" w:rsidR="00704827" w:rsidRPr="00D10093" w:rsidRDefault="00704827" w:rsidP="00DA4151">
    <w:pPr>
      <w:pStyle w:val="Footer"/>
      <w:rPr>
        <w:lang w:val="en-US"/>
      </w:rPr>
    </w:pPr>
    <w:r w:rsidRPr="00E33FD0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77850409" wp14:editId="44F8B4D2">
              <wp:simplePos x="0" y="0"/>
              <wp:positionH relativeFrom="page">
                <wp:posOffset>595630</wp:posOffset>
              </wp:positionH>
              <wp:positionV relativeFrom="page">
                <wp:posOffset>10213975</wp:posOffset>
              </wp:positionV>
              <wp:extent cx="1209040" cy="186690"/>
              <wp:effectExtent l="0" t="0" r="1357630" b="10030460"/>
              <wp:wrapNone/>
              <wp:docPr id="128" name="Group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09040" cy="186690"/>
                        <a:chOff x="699" y="15846"/>
                        <a:chExt cx="1905" cy="295"/>
                      </a:xfrm>
                    </wpg:grpSpPr>
                    <wpg:grpSp>
                      <wpg:cNvPr id="129" name="Group 259"/>
                      <wpg:cNvGrpSpPr>
                        <a:grpSpLocks/>
                      </wpg:cNvGrpSpPr>
                      <wpg:grpSpPr bwMode="auto">
                        <a:xfrm>
                          <a:off x="709" y="15860"/>
                          <a:ext cx="1501" cy="271"/>
                          <a:chOff x="709" y="15860"/>
                          <a:chExt cx="1501" cy="271"/>
                        </a:xfrm>
                      </wpg:grpSpPr>
                      <wps:wsp>
                        <wps:cNvPr id="130" name="Freeform 260"/>
                        <wps:cNvSpPr>
                          <a:spLocks noEditPoints="1"/>
                        </wps:cNvSpPr>
                        <wps:spPr bwMode="auto">
                          <a:xfrm>
                            <a:off x="1754" y="31720"/>
                            <a:ext cx="291" cy="271"/>
                          </a:xfrm>
                          <a:custGeom>
                            <a:avLst/>
                            <a:gdLst>
                              <a:gd name="T0" fmla="+- 0 1756 709"/>
                              <a:gd name="T1" fmla="*/ T0 w 1501"/>
                              <a:gd name="T2" fmla="+- 0 15860 15860"/>
                              <a:gd name="T3" fmla="*/ 15860 h 271"/>
                              <a:gd name="T4" fmla="+- 0 1225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1189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240 709"/>
                              <a:gd name="T17" fmla="*/ T16 w 1501"/>
                              <a:gd name="T18" fmla="+- 0 16099 15860"/>
                              <a:gd name="T19" fmla="*/ 16099 h 271"/>
                              <a:gd name="T20" fmla="+- 0 2210 709"/>
                              <a:gd name="T21" fmla="*/ T20 w 1501"/>
                              <a:gd name="T22" fmla="+- 0 16099 15860"/>
                              <a:gd name="T23" fmla="*/ 16099 h 271"/>
                              <a:gd name="T24" fmla="+- 0 2076 709"/>
                              <a:gd name="T25" fmla="*/ T24 w 1501"/>
                              <a:gd name="T26" fmla="+- 0 16027 15860"/>
                              <a:gd name="T27" fmla="*/ 16027 h 271"/>
                              <a:gd name="T28" fmla="+- 0 1354 709"/>
                              <a:gd name="T29" fmla="*/ T28 w 1501"/>
                              <a:gd name="T30" fmla="+- 0 16027 15860"/>
                              <a:gd name="T31" fmla="*/ 16027 h 271"/>
                              <a:gd name="T32" fmla="+- 0 1488 709"/>
                              <a:gd name="T33" fmla="*/ T32 w 1501"/>
                              <a:gd name="T34" fmla="+- 0 15940 15860"/>
                              <a:gd name="T35" fmla="*/ 15940 h 271"/>
                              <a:gd name="T36" fmla="+- 0 1911 709"/>
                              <a:gd name="T37" fmla="*/ T36 w 1501"/>
                              <a:gd name="T38" fmla="+- 0 15940 15860"/>
                              <a:gd name="T39" fmla="*/ 15940 h 271"/>
                              <a:gd name="T40" fmla="+- 0 1756 709"/>
                              <a:gd name="T41" fmla="*/ T40 w 1501"/>
                              <a:gd name="T42" fmla="+- 0 15860 15860"/>
                              <a:gd name="T43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047" y="0"/>
                                </a:moveTo>
                                <a:lnTo>
                                  <a:pt x="516" y="0"/>
                                </a:lnTo>
                                <a:lnTo>
                                  <a:pt x="0" y="271"/>
                                </a:lnTo>
                                <a:lnTo>
                                  <a:pt x="480" y="271"/>
                                </a:lnTo>
                                <a:lnTo>
                                  <a:pt x="531" y="239"/>
                                </a:lnTo>
                                <a:lnTo>
                                  <a:pt x="1501" y="239"/>
                                </a:lnTo>
                                <a:lnTo>
                                  <a:pt x="1367" y="167"/>
                                </a:lnTo>
                                <a:lnTo>
                                  <a:pt x="645" y="167"/>
                                </a:lnTo>
                                <a:lnTo>
                                  <a:pt x="779" y="80"/>
                                </a:lnTo>
                                <a:lnTo>
                                  <a:pt x="1202" y="80"/>
                                </a:lnTo>
                                <a:lnTo>
                                  <a:pt x="104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61"/>
                        <wps:cNvSpPr>
                          <a:spLocks noEditPoints="1"/>
                        </wps:cNvSpPr>
                        <wps:spPr bwMode="auto">
                          <a:xfrm>
                            <a:off x="1954" y="31959"/>
                            <a:ext cx="103" cy="32"/>
                          </a:xfrm>
                          <a:custGeom>
                            <a:avLst/>
                            <a:gdLst>
                              <a:gd name="T0" fmla="+- 0 2035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855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035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326" y="0"/>
                                </a:moveTo>
                                <a:lnTo>
                                  <a:pt x="0" y="0"/>
                                </a:lnTo>
                                <a:lnTo>
                                  <a:pt x="146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32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62"/>
                        <wps:cNvSpPr>
                          <a:spLocks noEditPoints="1"/>
                        </wps:cNvSpPr>
                        <wps:spPr bwMode="auto">
                          <a:xfrm>
                            <a:off x="2089" y="31791"/>
                            <a:ext cx="82" cy="200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63"/>
                        <wps:cNvSpPr>
                          <a:spLocks noEditPoints="1"/>
                        </wps:cNvSpPr>
                        <wps:spPr bwMode="auto">
                          <a:xfrm>
                            <a:off x="1905" y="31800"/>
                            <a:ext cx="114" cy="87"/>
                          </a:xfrm>
                          <a:custGeom>
                            <a:avLst/>
                            <a:gdLst>
                              <a:gd name="T0" fmla="+- 0 1789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1065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789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080" y="0"/>
                                </a:moveTo>
                                <a:lnTo>
                                  <a:pt x="0" y="0"/>
                                </a:lnTo>
                                <a:lnTo>
                                  <a:pt x="356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64"/>
                        <wps:cNvSpPr>
                          <a:spLocks noEditPoints="1"/>
                        </wps:cNvSpPr>
                        <wps:spPr bwMode="auto">
                          <a:xfrm>
                            <a:off x="2016" y="31720"/>
                            <a:ext cx="227" cy="71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65"/>
                        <wps:cNvSpPr>
                          <a:spLocks noEditPoints="1"/>
                        </wps:cNvSpPr>
                        <wps:spPr bwMode="auto">
                          <a:xfrm>
                            <a:off x="2262" y="31720"/>
                            <a:ext cx="240" cy="271"/>
                          </a:xfrm>
                          <a:custGeom>
                            <a:avLst/>
                            <a:gdLst>
                              <a:gd name="T0" fmla="+- 0 709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6131 15860"/>
                              <a:gd name="T7" fmla="*/ 16131 h 271"/>
                              <a:gd name="T8" fmla="+- 0 1222 709"/>
                              <a:gd name="T9" fmla="*/ T8 w 1501"/>
                              <a:gd name="T10" fmla="+- 0 16131 15860"/>
                              <a:gd name="T11" fmla="*/ 16131 h 271"/>
                              <a:gd name="T12" fmla="+- 0 1222 709"/>
                              <a:gd name="T13" fmla="*/ T12 w 1501"/>
                              <a:gd name="T14" fmla="+- 0 16045 15860"/>
                              <a:gd name="T15" fmla="*/ 16045 h 271"/>
                              <a:gd name="T16" fmla="+- 0 1954 709"/>
                              <a:gd name="T17" fmla="*/ T16 w 1501"/>
                              <a:gd name="T18" fmla="+- 0 16045 15860"/>
                              <a:gd name="T19" fmla="*/ 16045 h 271"/>
                              <a:gd name="T20" fmla="+- 0 1922 709"/>
                              <a:gd name="T21" fmla="*/ T20 w 1501"/>
                              <a:gd name="T22" fmla="+- 0 16035 15860"/>
                              <a:gd name="T23" fmla="*/ 16035 h 271"/>
                              <a:gd name="T24" fmla="+- 0 2010 709"/>
                              <a:gd name="T25" fmla="*/ T24 w 1501"/>
                              <a:gd name="T26" fmla="+- 0 16026 15860"/>
                              <a:gd name="T27" fmla="*/ 16026 h 271"/>
                              <a:gd name="T28" fmla="+- 0 2091 709"/>
                              <a:gd name="T29" fmla="*/ T28 w 1501"/>
                              <a:gd name="T30" fmla="+- 0 16013 15860"/>
                              <a:gd name="T31" fmla="*/ 16013 h 271"/>
                              <a:gd name="T32" fmla="+- 0 2166 709"/>
                              <a:gd name="T33" fmla="*/ T32 w 1501"/>
                              <a:gd name="T34" fmla="+- 0 15996 15860"/>
                              <a:gd name="T35" fmla="*/ 15996 h 271"/>
                              <a:gd name="T36" fmla="+- 0 2210 709"/>
                              <a:gd name="T37" fmla="*/ T36 w 1501"/>
                              <a:gd name="T38" fmla="+- 0 15974 15860"/>
                              <a:gd name="T39" fmla="*/ 15974 h 271"/>
                              <a:gd name="T40" fmla="+- 0 1222 709"/>
                              <a:gd name="T41" fmla="*/ T40 w 1501"/>
                              <a:gd name="T42" fmla="+- 0 15974 15860"/>
                              <a:gd name="T43" fmla="*/ 15974 h 271"/>
                              <a:gd name="T44" fmla="+- 0 1222 709"/>
                              <a:gd name="T45" fmla="*/ T44 w 1501"/>
                              <a:gd name="T46" fmla="+- 0 15931 15860"/>
                              <a:gd name="T47" fmla="*/ 15931 h 271"/>
                              <a:gd name="T48" fmla="+- 0 2210 709"/>
                              <a:gd name="T49" fmla="*/ T48 w 1501"/>
                              <a:gd name="T50" fmla="+- 0 15931 15860"/>
                              <a:gd name="T51" fmla="*/ 15931 h 271"/>
                              <a:gd name="T52" fmla="+- 0 2210 709"/>
                              <a:gd name="T53" fmla="*/ T52 w 1501"/>
                              <a:gd name="T54" fmla="+- 0 15931 15860"/>
                              <a:gd name="T55" fmla="*/ 15931 h 271"/>
                              <a:gd name="T56" fmla="+- 0 2004 709"/>
                              <a:gd name="T57" fmla="*/ T56 w 1501"/>
                              <a:gd name="T58" fmla="+- 0 15878 15860"/>
                              <a:gd name="T59" fmla="*/ 15878 h 271"/>
                              <a:gd name="T60" fmla="+- 0 1741 709"/>
                              <a:gd name="T61" fmla="*/ T60 w 1501"/>
                              <a:gd name="T62" fmla="+- 0 15861 15860"/>
                              <a:gd name="T63" fmla="*/ 15861 h 271"/>
                              <a:gd name="T64" fmla="+- 0 709 709"/>
                              <a:gd name="T65" fmla="*/ T64 w 1501"/>
                              <a:gd name="T66" fmla="+- 0 15860 15860"/>
                              <a:gd name="T67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0" y="0"/>
                                </a:moveTo>
                                <a:lnTo>
                                  <a:pt x="0" y="271"/>
                                </a:lnTo>
                                <a:lnTo>
                                  <a:pt x="513" y="271"/>
                                </a:lnTo>
                                <a:lnTo>
                                  <a:pt x="513" y="185"/>
                                </a:lnTo>
                                <a:lnTo>
                                  <a:pt x="1245" y="185"/>
                                </a:lnTo>
                                <a:lnTo>
                                  <a:pt x="1213" y="175"/>
                                </a:lnTo>
                                <a:lnTo>
                                  <a:pt x="1301" y="166"/>
                                </a:lnTo>
                                <a:lnTo>
                                  <a:pt x="1382" y="153"/>
                                </a:lnTo>
                                <a:lnTo>
                                  <a:pt x="1457" y="136"/>
                                </a:lnTo>
                                <a:lnTo>
                                  <a:pt x="1501" y="114"/>
                                </a:lnTo>
                                <a:lnTo>
                                  <a:pt x="513" y="114"/>
                                </a:lnTo>
                                <a:lnTo>
                                  <a:pt x="513" y="71"/>
                                </a:lnTo>
                                <a:lnTo>
                                  <a:pt x="1501" y="71"/>
                                </a:lnTo>
                                <a:lnTo>
                                  <a:pt x="1295" y="18"/>
                                </a:lnTo>
                                <a:lnTo>
                                  <a:pt x="103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66"/>
                        <wps:cNvSpPr>
                          <a:spLocks noEditPoints="1"/>
                        </wps:cNvSpPr>
                        <wps:spPr bwMode="auto">
                          <a:xfrm>
                            <a:off x="2374" y="31905"/>
                            <a:ext cx="131" cy="86"/>
                          </a:xfrm>
                          <a:custGeom>
                            <a:avLst/>
                            <a:gdLst>
                              <a:gd name="T0" fmla="+- 0 1706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1133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706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997" y="0"/>
                                </a:moveTo>
                                <a:lnTo>
                                  <a:pt x="0" y="0"/>
                                </a:lnTo>
                                <a:lnTo>
                                  <a:pt x="424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67"/>
                        <wps:cNvSpPr>
                          <a:spLocks noEditPoints="1"/>
                        </wps:cNvSpPr>
                        <wps:spPr bwMode="auto">
                          <a:xfrm>
                            <a:off x="2408" y="31791"/>
                            <a:ext cx="96" cy="43"/>
                          </a:xfrm>
                          <a:custGeom>
                            <a:avLst/>
                            <a:gdLst>
                              <a:gd name="T0" fmla="+- 0 2179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912 709"/>
                              <a:gd name="T9" fmla="*/ T8 w 1501"/>
                              <a:gd name="T10" fmla="+- 0 15904 15860"/>
                              <a:gd name="T11" fmla="*/ 15904 h 271"/>
                              <a:gd name="T12" fmla="+- 0 912 709"/>
                              <a:gd name="T13" fmla="*/ T12 w 1501"/>
                              <a:gd name="T14" fmla="+- 0 16087 15860"/>
                              <a:gd name="T15" fmla="*/ 16087 h 271"/>
                              <a:gd name="T16" fmla="+- 0 709 709"/>
                              <a:gd name="T17" fmla="*/ T16 w 1501"/>
                              <a:gd name="T18" fmla="+- 0 16131 15860"/>
                              <a:gd name="T19" fmla="*/ 16131 h 271"/>
                              <a:gd name="T20" fmla="+- 0 2179 709"/>
                              <a:gd name="T21" fmla="*/ T20 w 1501"/>
                              <a:gd name="T22" fmla="+- 0 16131 15860"/>
                              <a:gd name="T23" fmla="*/ 16131 h 271"/>
                              <a:gd name="T24" fmla="+- 0 2210 709"/>
                              <a:gd name="T25" fmla="*/ T24 w 1501"/>
                              <a:gd name="T26" fmla="+- 0 15999 15860"/>
                              <a:gd name="T27" fmla="*/ 15999 h 271"/>
                              <a:gd name="T28" fmla="+- 0 2179 709"/>
                              <a:gd name="T29" fmla="*/ T28 w 1501"/>
                              <a:gd name="T30" fmla="+- 0 15860 15860"/>
                              <a:gd name="T31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470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44"/>
                                </a:lnTo>
                                <a:lnTo>
                                  <a:pt x="203" y="227"/>
                                </a:lnTo>
                                <a:lnTo>
                                  <a:pt x="0" y="271"/>
                                </a:lnTo>
                                <a:lnTo>
                                  <a:pt x="1470" y="271"/>
                                </a:lnTo>
                                <a:lnTo>
                                  <a:pt x="1501" y="139"/>
                                </a:lnTo>
                                <a:lnTo>
                                  <a:pt x="147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68"/>
                        <wps:cNvSpPr>
                          <a:spLocks noEditPoints="1"/>
                        </wps:cNvSpPr>
                        <wps:spPr bwMode="auto">
                          <a:xfrm>
                            <a:off x="2528" y="31720"/>
                            <a:ext cx="82" cy="271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69"/>
                        <wps:cNvSpPr>
                          <a:spLocks noEditPoints="1"/>
                        </wps:cNvSpPr>
                        <wps:spPr bwMode="auto">
                          <a:xfrm>
                            <a:off x="1418" y="31720"/>
                            <a:ext cx="152" cy="271"/>
                          </a:xfrm>
                          <a:custGeom>
                            <a:avLst/>
                            <a:gdLst>
                              <a:gd name="T0" fmla="+- 0 1825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1519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519 709"/>
                              <a:gd name="T17" fmla="*/ T16 w 1501"/>
                              <a:gd name="T18" fmla="+- 0 15968 15860"/>
                              <a:gd name="T19" fmla="*/ 15968 h 271"/>
                              <a:gd name="T20" fmla="+- 0 2210 709"/>
                              <a:gd name="T21" fmla="*/ T20 w 1501"/>
                              <a:gd name="T22" fmla="+- 0 15968 15860"/>
                              <a:gd name="T23" fmla="*/ 15968 h 271"/>
                              <a:gd name="T24" fmla="+- 0 1825 709"/>
                              <a:gd name="T25" fmla="*/ T24 w 1501"/>
                              <a:gd name="T26" fmla="+- 0 15860 15860"/>
                              <a:gd name="T27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810" y="271"/>
                                </a:lnTo>
                                <a:lnTo>
                                  <a:pt x="810" y="108"/>
                                </a:lnTo>
                                <a:lnTo>
                                  <a:pt x="1501" y="108"/>
                                </a:ln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70"/>
                        <wps:cNvSpPr>
                          <a:spLocks noEditPoints="1"/>
                        </wps:cNvSpPr>
                        <wps:spPr bwMode="auto">
                          <a:xfrm>
                            <a:off x="1500" y="31828"/>
                            <a:ext cx="149" cy="163"/>
                          </a:xfrm>
                          <a:custGeom>
                            <a:avLst/>
                            <a:gdLst>
                              <a:gd name="T0" fmla="+- 0 1414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1313 709"/>
                              <a:gd name="T9" fmla="*/ T8 w 1501"/>
                              <a:gd name="T10" fmla="+- 0 16131 15860"/>
                              <a:gd name="T11" fmla="*/ 16131 h 271"/>
                              <a:gd name="T12" fmla="+- 0 1686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97 15860"/>
                              <a:gd name="T19" fmla="*/ 15897 h 271"/>
                              <a:gd name="T20" fmla="+- 0 1505 709"/>
                              <a:gd name="T21" fmla="*/ T20 w 1501"/>
                              <a:gd name="T22" fmla="+- 0 15897 15860"/>
                              <a:gd name="T23" fmla="*/ 15897 h 271"/>
                              <a:gd name="T24" fmla="+- 0 1414 709"/>
                              <a:gd name="T25" fmla="*/ T24 w 1501"/>
                              <a:gd name="T26" fmla="+- 0 15860 15860"/>
                              <a:gd name="T27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  <a:lnTo>
                                  <a:pt x="604" y="271"/>
                                </a:lnTo>
                                <a:lnTo>
                                  <a:pt x="977" y="271"/>
                                </a:lnTo>
                                <a:lnTo>
                                  <a:pt x="1501" y="37"/>
                                </a:lnTo>
                                <a:lnTo>
                                  <a:pt x="796" y="37"/>
                                </a:lnTo>
                                <a:lnTo>
                                  <a:pt x="70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71"/>
                        <wps:cNvSpPr>
                          <a:spLocks noEditPoints="1"/>
                        </wps:cNvSpPr>
                        <wps:spPr bwMode="auto">
                          <a:xfrm>
                            <a:off x="1657" y="31828"/>
                            <a:ext cx="82" cy="163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72"/>
                        <wps:cNvSpPr>
                          <a:spLocks noEditPoints="1"/>
                        </wps:cNvSpPr>
                        <wps:spPr bwMode="auto">
                          <a:xfrm>
                            <a:off x="1579" y="31720"/>
                            <a:ext cx="160" cy="130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1150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1366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441 709"/>
                              <a:gd name="T17" fmla="*/ T16 w 1501"/>
                              <a:gd name="T18" fmla="+- 0 16085 15860"/>
                              <a:gd name="T19" fmla="*/ 16085 h 271"/>
                              <a:gd name="T20" fmla="+- 0 2210 709"/>
                              <a:gd name="T21" fmla="*/ T20 w 1501"/>
                              <a:gd name="T22" fmla="+- 0 16085 15860"/>
                              <a:gd name="T23" fmla="*/ 16085 h 271"/>
                              <a:gd name="T24" fmla="+- 0 2210 709"/>
                              <a:gd name="T25" fmla="*/ T24 w 1501"/>
                              <a:gd name="T26" fmla="+- 0 15860 15860"/>
                              <a:gd name="T27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441" y="0"/>
                                </a:lnTo>
                                <a:lnTo>
                                  <a:pt x="0" y="271"/>
                                </a:lnTo>
                                <a:lnTo>
                                  <a:pt x="657" y="271"/>
                                </a:lnTo>
                                <a:lnTo>
                                  <a:pt x="732" y="225"/>
                                </a:lnTo>
                                <a:lnTo>
                                  <a:pt x="1501" y="225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73"/>
                        <wps:cNvSpPr>
                          <a:spLocks noEditPoints="1"/>
                        </wps:cNvSpPr>
                        <wps:spPr bwMode="auto">
                          <a:xfrm>
                            <a:off x="2626" y="31720"/>
                            <a:ext cx="239" cy="271"/>
                          </a:xfrm>
                          <a:custGeom>
                            <a:avLst/>
                            <a:gdLst>
                              <a:gd name="T0" fmla="+- 0 1356 709"/>
                              <a:gd name="T1" fmla="*/ T0 w 1501"/>
                              <a:gd name="T2" fmla="+- 0 15860 15860"/>
                              <a:gd name="T3" fmla="*/ 15860 h 271"/>
                              <a:gd name="T4" fmla="+- 0 747 709"/>
                              <a:gd name="T5" fmla="*/ T4 w 1501"/>
                              <a:gd name="T6" fmla="+- 0 15860 15860"/>
                              <a:gd name="T7" fmla="*/ 15860 h 271"/>
                              <a:gd name="T8" fmla="+- 0 1281 709"/>
                              <a:gd name="T9" fmla="*/ T8 w 1501"/>
                              <a:gd name="T10" fmla="+- 0 15992 15860"/>
                              <a:gd name="T11" fmla="*/ 15992 h 271"/>
                              <a:gd name="T12" fmla="+- 0 709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318 709"/>
                              <a:gd name="T17" fmla="*/ T16 w 1501"/>
                              <a:gd name="T18" fmla="+- 0 16131 15860"/>
                              <a:gd name="T19" fmla="*/ 16131 h 271"/>
                              <a:gd name="T20" fmla="+- 0 1626 709"/>
                              <a:gd name="T21" fmla="*/ T20 w 1501"/>
                              <a:gd name="T22" fmla="+- 0 16048 15860"/>
                              <a:gd name="T23" fmla="*/ 16048 h 271"/>
                              <a:gd name="T24" fmla="+- 0 2210 709"/>
                              <a:gd name="T25" fmla="*/ T24 w 1501"/>
                              <a:gd name="T26" fmla="+- 0 16048 15860"/>
                              <a:gd name="T27" fmla="*/ 16048 h 271"/>
                              <a:gd name="T28" fmla="+- 0 1978 709"/>
                              <a:gd name="T29" fmla="*/ T28 w 1501"/>
                              <a:gd name="T30" fmla="+- 0 15991 15860"/>
                              <a:gd name="T31" fmla="*/ 15991 h 271"/>
                              <a:gd name="T32" fmla="+- 0 2197 709"/>
                              <a:gd name="T33" fmla="*/ T32 w 1501"/>
                              <a:gd name="T34" fmla="+- 0 15937 15860"/>
                              <a:gd name="T35" fmla="*/ 15937 h 271"/>
                              <a:gd name="T36" fmla="+- 0 1626 709"/>
                              <a:gd name="T37" fmla="*/ T36 w 1501"/>
                              <a:gd name="T38" fmla="+- 0 15937 15860"/>
                              <a:gd name="T39" fmla="*/ 15937 h 271"/>
                              <a:gd name="T40" fmla="+- 0 1356 709"/>
                              <a:gd name="T41" fmla="*/ T40 w 1501"/>
                              <a:gd name="T42" fmla="+- 0 15860 15860"/>
                              <a:gd name="T43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647" y="0"/>
                                </a:moveTo>
                                <a:lnTo>
                                  <a:pt x="38" y="0"/>
                                </a:lnTo>
                                <a:lnTo>
                                  <a:pt x="572" y="132"/>
                                </a:lnTo>
                                <a:lnTo>
                                  <a:pt x="0" y="271"/>
                                </a:lnTo>
                                <a:lnTo>
                                  <a:pt x="609" y="271"/>
                                </a:lnTo>
                                <a:lnTo>
                                  <a:pt x="917" y="188"/>
                                </a:lnTo>
                                <a:lnTo>
                                  <a:pt x="1501" y="188"/>
                                </a:lnTo>
                                <a:lnTo>
                                  <a:pt x="1269" y="131"/>
                                </a:lnTo>
                                <a:lnTo>
                                  <a:pt x="1488" y="77"/>
                                </a:lnTo>
                                <a:lnTo>
                                  <a:pt x="917" y="77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74"/>
                        <wps:cNvSpPr>
                          <a:spLocks noEditPoints="1"/>
                        </wps:cNvSpPr>
                        <wps:spPr bwMode="auto">
                          <a:xfrm>
                            <a:off x="2772" y="31908"/>
                            <a:ext cx="147" cy="83"/>
                          </a:xfrm>
                          <a:custGeom>
                            <a:avLst/>
                            <a:gdLst>
                              <a:gd name="T0" fmla="+- 0 1659 709"/>
                              <a:gd name="T1" fmla="*/ T0 w 1501"/>
                              <a:gd name="T2" fmla="+- 0 15860 15860"/>
                              <a:gd name="T3" fmla="*/ 15860 h 271"/>
                              <a:gd name="T4" fmla="+- 0 709 709"/>
                              <a:gd name="T5" fmla="*/ T4 w 1501"/>
                              <a:gd name="T6" fmla="+- 0 15860 15860"/>
                              <a:gd name="T7" fmla="*/ 15860 h 271"/>
                              <a:gd name="T8" fmla="+- 0 1220 709"/>
                              <a:gd name="T9" fmla="*/ T8 w 1501"/>
                              <a:gd name="T10" fmla="+- 0 16131 15860"/>
                              <a:gd name="T11" fmla="*/ 16131 h 271"/>
                              <a:gd name="T12" fmla="+- 0 2210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1659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950" y="0"/>
                                </a:moveTo>
                                <a:lnTo>
                                  <a:pt x="0" y="0"/>
                                </a:lnTo>
                                <a:lnTo>
                                  <a:pt x="511" y="271"/>
                                </a:lnTo>
                                <a:lnTo>
                                  <a:pt x="1501" y="271"/>
                                </a:lnTo>
                                <a:lnTo>
                                  <a:pt x="9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75"/>
                        <wps:cNvSpPr>
                          <a:spLocks noEditPoints="1"/>
                        </wps:cNvSpPr>
                        <wps:spPr bwMode="auto">
                          <a:xfrm>
                            <a:off x="2772" y="31720"/>
                            <a:ext cx="141" cy="77"/>
                          </a:xfrm>
                          <a:custGeom>
                            <a:avLst/>
                            <a:gdLst>
                              <a:gd name="T0" fmla="+- 0 2210 709"/>
                              <a:gd name="T1" fmla="*/ T0 w 1501"/>
                              <a:gd name="T2" fmla="+- 0 15860 15860"/>
                              <a:gd name="T3" fmla="*/ 15860 h 271"/>
                              <a:gd name="T4" fmla="+- 0 1167 709"/>
                              <a:gd name="T5" fmla="*/ T4 w 1501"/>
                              <a:gd name="T6" fmla="+- 0 15860 15860"/>
                              <a:gd name="T7" fmla="*/ 15860 h 271"/>
                              <a:gd name="T8" fmla="+- 0 709 709"/>
                              <a:gd name="T9" fmla="*/ T8 w 1501"/>
                              <a:gd name="T10" fmla="+- 0 16131 15860"/>
                              <a:gd name="T11" fmla="*/ 16131 h 271"/>
                              <a:gd name="T12" fmla="+- 0 1678 709"/>
                              <a:gd name="T13" fmla="*/ T12 w 1501"/>
                              <a:gd name="T14" fmla="+- 0 16131 15860"/>
                              <a:gd name="T15" fmla="*/ 16131 h 271"/>
                              <a:gd name="T16" fmla="+- 0 2210 709"/>
                              <a:gd name="T17" fmla="*/ T16 w 1501"/>
                              <a:gd name="T18" fmla="+- 0 15860 15860"/>
                              <a:gd name="T19" fmla="*/ 158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1" h="271">
                                <a:moveTo>
                                  <a:pt x="1501" y="0"/>
                                </a:moveTo>
                                <a:lnTo>
                                  <a:pt x="458" y="0"/>
                                </a:lnTo>
                                <a:lnTo>
                                  <a:pt x="0" y="271"/>
                                </a:lnTo>
                                <a:lnTo>
                                  <a:pt x="969" y="271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" name="Group 276"/>
                      <wpg:cNvGrpSpPr>
                        <a:grpSpLocks/>
                      </wpg:cNvGrpSpPr>
                      <wpg:grpSpPr bwMode="auto">
                        <a:xfrm>
                          <a:off x="2147" y="15856"/>
                          <a:ext cx="447" cy="275"/>
                          <a:chOff x="2147" y="15856"/>
                          <a:chExt cx="447" cy="275"/>
                        </a:xfrm>
                      </wpg:grpSpPr>
                      <wps:wsp>
                        <wps:cNvPr id="147" name="Freeform 277"/>
                        <wps:cNvSpPr>
                          <a:spLocks noEditPoints="1"/>
                        </wps:cNvSpPr>
                        <wps:spPr bwMode="auto">
                          <a:xfrm>
                            <a:off x="4539" y="31780"/>
                            <a:ext cx="201" cy="207"/>
                          </a:xfrm>
                          <a:custGeom>
                            <a:avLst/>
                            <a:gdLst>
                              <a:gd name="T0" fmla="+- 0 2582 2147"/>
                              <a:gd name="T1" fmla="*/ T0 w 446"/>
                              <a:gd name="T2" fmla="+- 0 15856 15856"/>
                              <a:gd name="T3" fmla="*/ 15856 h 275"/>
                              <a:gd name="T4" fmla="+- 0 2342 2147"/>
                              <a:gd name="T5" fmla="*/ T4 w 446"/>
                              <a:gd name="T6" fmla="+- 0 15856 15856"/>
                              <a:gd name="T7" fmla="*/ 15856 h 275"/>
                              <a:gd name="T8" fmla="+- 0 2398 2147"/>
                              <a:gd name="T9" fmla="*/ T8 w 446"/>
                              <a:gd name="T10" fmla="+- 0 15864 15856"/>
                              <a:gd name="T11" fmla="*/ 15864 h 275"/>
                              <a:gd name="T12" fmla="+- 0 2418 2147"/>
                              <a:gd name="T13" fmla="*/ T12 w 446"/>
                              <a:gd name="T14" fmla="+- 0 15885 15856"/>
                              <a:gd name="T15" fmla="*/ 15885 h 275"/>
                              <a:gd name="T16" fmla="+- 0 2316 2147"/>
                              <a:gd name="T17" fmla="*/ T16 w 446"/>
                              <a:gd name="T18" fmla="+- 0 15966 15856"/>
                              <a:gd name="T19" fmla="*/ 15966 h 275"/>
                              <a:gd name="T20" fmla="+- 0 2198 2147"/>
                              <a:gd name="T21" fmla="*/ T20 w 446"/>
                              <a:gd name="T22" fmla="+- 0 16023 15856"/>
                              <a:gd name="T23" fmla="*/ 16023 h 275"/>
                              <a:gd name="T24" fmla="+- 0 2147 2147"/>
                              <a:gd name="T25" fmla="*/ T24 w 446"/>
                              <a:gd name="T26" fmla="+- 0 16131 15856"/>
                              <a:gd name="T27" fmla="*/ 16131 h 275"/>
                              <a:gd name="T28" fmla="+- 0 2593 2147"/>
                              <a:gd name="T29" fmla="*/ T28 w 446"/>
                              <a:gd name="T30" fmla="+- 0 16131 15856"/>
                              <a:gd name="T31" fmla="*/ 16131 h 275"/>
                              <a:gd name="T32" fmla="+- 0 2593 2147"/>
                              <a:gd name="T33" fmla="*/ T32 w 446"/>
                              <a:gd name="T34" fmla="+- 0 16042 15856"/>
                              <a:gd name="T35" fmla="*/ 16042 h 275"/>
                              <a:gd name="T36" fmla="+- 0 2400 2147"/>
                              <a:gd name="T37" fmla="*/ T36 w 446"/>
                              <a:gd name="T38" fmla="+- 0 16042 15856"/>
                              <a:gd name="T39" fmla="*/ 16042 h 275"/>
                              <a:gd name="T40" fmla="+- 0 2453 2147"/>
                              <a:gd name="T41" fmla="*/ T40 w 446"/>
                              <a:gd name="T42" fmla="+- 0 16015 15856"/>
                              <a:gd name="T43" fmla="*/ 16015 h 275"/>
                              <a:gd name="T44" fmla="+- 0 2555 2147"/>
                              <a:gd name="T45" fmla="*/ T44 w 446"/>
                              <a:gd name="T46" fmla="+- 0 15950 15856"/>
                              <a:gd name="T47" fmla="*/ 15950 h 275"/>
                              <a:gd name="T48" fmla="+- 0 2589 2147"/>
                              <a:gd name="T49" fmla="*/ T48 w 446"/>
                              <a:gd name="T50" fmla="+- 0 15891 15856"/>
                              <a:gd name="T51" fmla="*/ 15891 h 275"/>
                              <a:gd name="T52" fmla="+- 0 2584 2147"/>
                              <a:gd name="T53" fmla="*/ T52 w 446"/>
                              <a:gd name="T54" fmla="+- 0 15859 15856"/>
                              <a:gd name="T55" fmla="*/ 15859 h 275"/>
                              <a:gd name="T56" fmla="+- 0 2582 2147"/>
                              <a:gd name="T57" fmla="*/ T56 w 446"/>
                              <a:gd name="T58" fmla="+- 0 15856 15856"/>
                              <a:gd name="T59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435" y="0"/>
                                </a:moveTo>
                                <a:lnTo>
                                  <a:pt x="195" y="0"/>
                                </a:lnTo>
                                <a:lnTo>
                                  <a:pt x="251" y="8"/>
                                </a:lnTo>
                                <a:lnTo>
                                  <a:pt x="271" y="29"/>
                                </a:lnTo>
                                <a:lnTo>
                                  <a:pt x="169" y="110"/>
                                </a:lnTo>
                                <a:lnTo>
                                  <a:pt x="51" y="167"/>
                                </a:lnTo>
                                <a:lnTo>
                                  <a:pt x="0" y="275"/>
                                </a:lnTo>
                                <a:lnTo>
                                  <a:pt x="446" y="275"/>
                                </a:lnTo>
                                <a:lnTo>
                                  <a:pt x="446" y="186"/>
                                </a:lnTo>
                                <a:lnTo>
                                  <a:pt x="253" y="186"/>
                                </a:lnTo>
                                <a:lnTo>
                                  <a:pt x="306" y="159"/>
                                </a:lnTo>
                                <a:lnTo>
                                  <a:pt x="408" y="94"/>
                                </a:lnTo>
                                <a:lnTo>
                                  <a:pt x="442" y="35"/>
                                </a:lnTo>
                                <a:lnTo>
                                  <a:pt x="437" y="3"/>
                                </a:lnTo>
                                <a:lnTo>
                                  <a:pt x="435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78"/>
                        <wps:cNvSpPr>
                          <a:spLocks noEditPoints="1"/>
                        </wps:cNvSpPr>
                        <wps:spPr bwMode="auto">
                          <a:xfrm>
                            <a:off x="4540" y="31712"/>
                            <a:ext cx="195" cy="94"/>
                          </a:xfrm>
                          <a:custGeom>
                            <a:avLst/>
                            <a:gdLst>
                              <a:gd name="T0" fmla="+- 0 2364 2147"/>
                              <a:gd name="T1" fmla="*/ T0 w 446"/>
                              <a:gd name="T2" fmla="+- 0 15856 15856"/>
                              <a:gd name="T3" fmla="*/ 15856 h 275"/>
                              <a:gd name="T4" fmla="+- 0 2225 2147"/>
                              <a:gd name="T5" fmla="*/ T4 w 446"/>
                              <a:gd name="T6" fmla="+- 0 15891 15856"/>
                              <a:gd name="T7" fmla="*/ 15891 h 275"/>
                              <a:gd name="T8" fmla="+- 0 2147 2147"/>
                              <a:gd name="T9" fmla="*/ T8 w 446"/>
                              <a:gd name="T10" fmla="+- 0 15955 15856"/>
                              <a:gd name="T11" fmla="*/ 15955 h 275"/>
                              <a:gd name="T12" fmla="+- 0 2222 2147"/>
                              <a:gd name="T13" fmla="*/ T12 w 446"/>
                              <a:gd name="T14" fmla="+- 0 16131 15856"/>
                              <a:gd name="T15" fmla="*/ 16131 h 275"/>
                              <a:gd name="T16" fmla="+- 0 2259 2147"/>
                              <a:gd name="T17" fmla="*/ T16 w 446"/>
                              <a:gd name="T18" fmla="+- 0 16093 15856"/>
                              <a:gd name="T19" fmla="*/ 16093 h 275"/>
                              <a:gd name="T20" fmla="+- 0 2300 2147"/>
                              <a:gd name="T21" fmla="*/ T20 w 446"/>
                              <a:gd name="T22" fmla="+- 0 16067 15856"/>
                              <a:gd name="T23" fmla="*/ 16067 h 275"/>
                              <a:gd name="T24" fmla="+- 0 2346 2147"/>
                              <a:gd name="T25" fmla="*/ T24 w 446"/>
                              <a:gd name="T26" fmla="+- 0 16055 15856"/>
                              <a:gd name="T27" fmla="*/ 16055 h 275"/>
                              <a:gd name="T28" fmla="+- 0 2593 2147"/>
                              <a:gd name="T29" fmla="*/ T28 w 446"/>
                              <a:gd name="T30" fmla="+- 0 16055 15856"/>
                              <a:gd name="T31" fmla="*/ 16055 h 275"/>
                              <a:gd name="T32" fmla="+- 0 2579 2147"/>
                              <a:gd name="T33" fmla="*/ T32 w 446"/>
                              <a:gd name="T34" fmla="+- 0 16002 15856"/>
                              <a:gd name="T35" fmla="*/ 16002 h 275"/>
                              <a:gd name="T36" fmla="+- 0 2552 2147"/>
                              <a:gd name="T37" fmla="*/ T36 w 446"/>
                              <a:gd name="T38" fmla="+- 0 15953 15856"/>
                              <a:gd name="T39" fmla="*/ 15953 h 275"/>
                              <a:gd name="T40" fmla="+- 0 2518 2147"/>
                              <a:gd name="T41" fmla="*/ T40 w 446"/>
                              <a:gd name="T42" fmla="+- 0 15912 15856"/>
                              <a:gd name="T43" fmla="*/ 15912 h 275"/>
                              <a:gd name="T44" fmla="+- 0 2474 2147"/>
                              <a:gd name="T45" fmla="*/ T44 w 446"/>
                              <a:gd name="T46" fmla="+- 0 15879 15856"/>
                              <a:gd name="T47" fmla="*/ 15879 h 275"/>
                              <a:gd name="T48" fmla="+- 0 2421 2147"/>
                              <a:gd name="T49" fmla="*/ T48 w 446"/>
                              <a:gd name="T50" fmla="+- 0 15862 15856"/>
                              <a:gd name="T51" fmla="*/ 15862 h 275"/>
                              <a:gd name="T52" fmla="+- 0 2364 2147"/>
                              <a:gd name="T53" fmla="*/ T52 w 446"/>
                              <a:gd name="T54" fmla="+- 0 15856 15856"/>
                              <a:gd name="T55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217" y="0"/>
                                </a:moveTo>
                                <a:lnTo>
                                  <a:pt x="78" y="35"/>
                                </a:lnTo>
                                <a:lnTo>
                                  <a:pt x="0" y="99"/>
                                </a:lnTo>
                                <a:lnTo>
                                  <a:pt x="75" y="275"/>
                                </a:lnTo>
                                <a:lnTo>
                                  <a:pt x="112" y="237"/>
                                </a:lnTo>
                                <a:lnTo>
                                  <a:pt x="153" y="211"/>
                                </a:lnTo>
                                <a:lnTo>
                                  <a:pt x="199" y="199"/>
                                </a:lnTo>
                                <a:lnTo>
                                  <a:pt x="446" y="199"/>
                                </a:lnTo>
                                <a:lnTo>
                                  <a:pt x="432" y="146"/>
                                </a:lnTo>
                                <a:lnTo>
                                  <a:pt x="405" y="97"/>
                                </a:lnTo>
                                <a:lnTo>
                                  <a:pt x="371" y="56"/>
                                </a:lnTo>
                                <a:lnTo>
                                  <a:pt x="327" y="23"/>
                                </a:lnTo>
                                <a:lnTo>
                                  <a:pt x="274" y="6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79"/>
                        <wps:cNvSpPr>
                          <a:spLocks noEditPoints="1"/>
                        </wps:cNvSpPr>
                        <wps:spPr bwMode="auto">
                          <a:xfrm>
                            <a:off x="4419" y="31943"/>
                            <a:ext cx="73" cy="44"/>
                          </a:xfrm>
                          <a:custGeom>
                            <a:avLst/>
                            <a:gdLst>
                              <a:gd name="T0" fmla="+- 0 2593 2147"/>
                              <a:gd name="T1" fmla="*/ T0 w 446"/>
                              <a:gd name="T2" fmla="+- 0 15856 15856"/>
                              <a:gd name="T3" fmla="*/ 15856 h 275"/>
                              <a:gd name="T4" fmla="+- 0 2147 2147"/>
                              <a:gd name="T5" fmla="*/ T4 w 446"/>
                              <a:gd name="T6" fmla="+- 0 15856 15856"/>
                              <a:gd name="T7" fmla="*/ 15856 h 275"/>
                              <a:gd name="T8" fmla="+- 0 2147 2147"/>
                              <a:gd name="T9" fmla="*/ T8 w 446"/>
                              <a:gd name="T10" fmla="+- 0 16131 15856"/>
                              <a:gd name="T11" fmla="*/ 16131 h 275"/>
                              <a:gd name="T12" fmla="+- 0 2593 2147"/>
                              <a:gd name="T13" fmla="*/ T12 w 446"/>
                              <a:gd name="T14" fmla="+- 0 16131 15856"/>
                              <a:gd name="T15" fmla="*/ 16131 h 275"/>
                              <a:gd name="T16" fmla="+- 0 2593 2147"/>
                              <a:gd name="T17" fmla="*/ T16 w 446"/>
                              <a:gd name="T18" fmla="+- 0 15856 15856"/>
                              <a:gd name="T19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446" y="275"/>
                                </a:ln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80"/>
                        <wps:cNvSpPr>
                          <a:spLocks noEditPoints="1"/>
                        </wps:cNvSpPr>
                        <wps:spPr bwMode="auto">
                          <a:xfrm>
                            <a:off x="4294" y="31716"/>
                            <a:ext cx="229" cy="227"/>
                          </a:xfrm>
                          <a:custGeom>
                            <a:avLst/>
                            <a:gdLst>
                              <a:gd name="T0" fmla="+- 0 2533 2147"/>
                              <a:gd name="T1" fmla="*/ T0 w 446"/>
                              <a:gd name="T2" fmla="+- 0 15856 15856"/>
                              <a:gd name="T3" fmla="*/ 15856 h 275"/>
                              <a:gd name="T4" fmla="+- 0 2311 2147"/>
                              <a:gd name="T5" fmla="*/ T4 w 446"/>
                              <a:gd name="T6" fmla="+- 0 15856 15856"/>
                              <a:gd name="T7" fmla="*/ 15856 h 275"/>
                              <a:gd name="T8" fmla="+- 0 2147 2147"/>
                              <a:gd name="T9" fmla="*/ T8 w 446"/>
                              <a:gd name="T10" fmla="+- 0 16015 15856"/>
                              <a:gd name="T11" fmla="*/ 16015 h 275"/>
                              <a:gd name="T12" fmla="+- 0 2268 2147"/>
                              <a:gd name="T13" fmla="*/ T12 w 446"/>
                              <a:gd name="T14" fmla="+- 0 16131 15856"/>
                              <a:gd name="T15" fmla="*/ 16131 h 275"/>
                              <a:gd name="T16" fmla="+- 0 2593 2147"/>
                              <a:gd name="T17" fmla="*/ T16 w 446"/>
                              <a:gd name="T18" fmla="+- 0 16131 15856"/>
                              <a:gd name="T19" fmla="*/ 16131 h 275"/>
                              <a:gd name="T20" fmla="+- 0 2593 2147"/>
                              <a:gd name="T21" fmla="*/ T20 w 446"/>
                              <a:gd name="T22" fmla="+- 0 16045 15856"/>
                              <a:gd name="T23" fmla="*/ 16045 h 275"/>
                              <a:gd name="T24" fmla="+- 0 2283 2147"/>
                              <a:gd name="T25" fmla="*/ T24 w 446"/>
                              <a:gd name="T26" fmla="+- 0 16045 15856"/>
                              <a:gd name="T27" fmla="*/ 16045 h 275"/>
                              <a:gd name="T28" fmla="+- 0 2390 2147"/>
                              <a:gd name="T29" fmla="*/ T28 w 446"/>
                              <a:gd name="T30" fmla="+- 0 15941 15856"/>
                              <a:gd name="T31" fmla="*/ 15941 h 275"/>
                              <a:gd name="T32" fmla="+- 0 2533 2147"/>
                              <a:gd name="T33" fmla="*/ T32 w 446"/>
                              <a:gd name="T34" fmla="+- 0 15941 15856"/>
                              <a:gd name="T35" fmla="*/ 15941 h 275"/>
                              <a:gd name="T36" fmla="+- 0 2533 2147"/>
                              <a:gd name="T37" fmla="*/ T36 w 446"/>
                              <a:gd name="T38" fmla="+- 0 15856 15856"/>
                              <a:gd name="T39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386" y="0"/>
                                </a:moveTo>
                                <a:lnTo>
                                  <a:pt x="164" y="0"/>
                                </a:lnTo>
                                <a:lnTo>
                                  <a:pt x="0" y="159"/>
                                </a:lnTo>
                                <a:lnTo>
                                  <a:pt x="121" y="275"/>
                                </a:lnTo>
                                <a:lnTo>
                                  <a:pt x="446" y="275"/>
                                </a:lnTo>
                                <a:lnTo>
                                  <a:pt x="446" y="189"/>
                                </a:lnTo>
                                <a:lnTo>
                                  <a:pt x="136" y="189"/>
                                </a:lnTo>
                                <a:lnTo>
                                  <a:pt x="243" y="85"/>
                                </a:lnTo>
                                <a:lnTo>
                                  <a:pt x="386" y="85"/>
                                </a:lnTo>
                                <a:lnTo>
                                  <a:pt x="386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81"/>
                        <wps:cNvSpPr>
                          <a:spLocks noEditPoints="1"/>
                        </wps:cNvSpPr>
                        <wps:spPr bwMode="auto">
                          <a:xfrm>
                            <a:off x="4419" y="31786"/>
                            <a:ext cx="73" cy="86"/>
                          </a:xfrm>
                          <a:custGeom>
                            <a:avLst/>
                            <a:gdLst>
                              <a:gd name="T0" fmla="+- 0 2593 2147"/>
                              <a:gd name="T1" fmla="*/ T0 w 446"/>
                              <a:gd name="T2" fmla="+- 0 15856 15856"/>
                              <a:gd name="T3" fmla="*/ 15856 h 275"/>
                              <a:gd name="T4" fmla="+- 0 2147 2147"/>
                              <a:gd name="T5" fmla="*/ T4 w 446"/>
                              <a:gd name="T6" fmla="+- 0 15856 15856"/>
                              <a:gd name="T7" fmla="*/ 15856 h 275"/>
                              <a:gd name="T8" fmla="+- 0 2147 2147"/>
                              <a:gd name="T9" fmla="*/ T8 w 446"/>
                              <a:gd name="T10" fmla="+- 0 16131 15856"/>
                              <a:gd name="T11" fmla="*/ 16131 h 275"/>
                              <a:gd name="T12" fmla="+- 0 2593 2147"/>
                              <a:gd name="T13" fmla="*/ T12 w 446"/>
                              <a:gd name="T14" fmla="+- 0 16131 15856"/>
                              <a:gd name="T15" fmla="*/ 16131 h 275"/>
                              <a:gd name="T16" fmla="+- 0 2593 2147"/>
                              <a:gd name="T17" fmla="*/ T16 w 446"/>
                              <a:gd name="T18" fmla="+- 0 15856 15856"/>
                              <a:gd name="T19" fmla="*/ 1585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6" h="275">
                                <a:moveTo>
                                  <a:pt x="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446" y="275"/>
                                </a:ln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solidFill>
                            <a:srgbClr val="F37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C3C87E" id="Group 258" o:spid="_x0000_s1026" style="position:absolute;margin-left:46.9pt;margin-top:804.25pt;width:95.2pt;height:14.7pt;z-index:-251620352;mso-position-horizontal-relative:page;mso-position-vertical-relative:page" coordorigin="699,15846" coordsize="190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">
              <v:group id="Group 259" o:spid="_x0000_s1027" style="position:absolute;left:709;top:15860;width:1501;height:271" coordorigin="709,15860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<v:shape id="Freeform 260" o:spid="_x0000_s1028" style="position:absolute;left:1754;top:31720;width:291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" path="m1047,l516,,,271r480,l531,239r970,l1367,167r-722,l779,80r423,l1047,e" fillcolor="#231f20" stroked="f">
                  <v:path arrowok="t" o:connecttype="custom" o:connectlocs="203,15860;100,15860;0,16131;93,16131;103,16099;291,16099;265,16027;125,16027;151,15940;233,15940;203,15860" o:connectangles="0,0,0,0,0,0,0,0,0,0,0"/>
                  <o:lock v:ext="edit" verticies="t"/>
                </v:shape>
                <v:shape id="Freeform 261" o:spid="_x0000_s1029" style="position:absolute;left:1954;top:31959;width:103;height:32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" path="m1326,l,,146,271r1355,l1326,e" fillcolor="#231f20" stroked="f">
                  <v:path arrowok="t" o:connecttype="custom" o:connectlocs="91,1873;0,1873;10,1905;103,1905;91,1873" o:connectangles="0,0,0,0,0"/>
                  <o:lock v:ext="edit" verticies="t"/>
                </v:shape>
                <v:shape id="Freeform 262" o:spid="_x0000_s1030" style="position:absolute;left:2089;top:31791;width:82;height:200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" path="m1501,l,,,271r1501,l1501,e" fillcolor="#231f20" stroked="f">
                  <v:path arrowok="t" o:connecttype="custom" o:connectlocs="82,11705;0,11705;0,11905;82,11905;82,11705" o:connectangles="0,0,0,0,0"/>
                  <o:lock v:ext="edit" verticies="t"/>
                </v:shape>
                <v:shape id="Freeform 263" o:spid="_x0000_s1031" style="position:absolute;left:1905;top:31800;width:114;height:87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" path="m1080,l,,356,271r1145,l1080,e" fillcolor="#231f20" stroked="f">
                  <v:path arrowok="t" o:connecttype="custom" o:connectlocs="82,5092;0,5092;27,5179;114,5179;82,5092" o:connectangles="0,0,0,0,0"/>
                  <o:lock v:ext="edit" verticies="t"/>
                </v:shape>
                <v:shape id="Freeform 264" o:spid="_x0000_s1032" style="position:absolute;left:2016;top:31720;width:227;height: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" path="m1501,l,,,271r1501,l1501,e" fillcolor="#231f20" stroked="f">
                  <v:path arrowok="t" o:connecttype="custom" o:connectlocs="227,4155;0,4155;0,4226;227,4226;227,4155" o:connectangles="0,0,0,0,0"/>
                  <o:lock v:ext="edit" verticies="t"/>
                </v:shape>
                <v:shape id="Freeform 265" o:spid="_x0000_s1033" style="position:absolute;left:2262;top:31720;width:240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" path="m,l,271r513,l513,185r732,l1213,175r88,-9l1382,153r75,-17l1501,114r-988,l513,71r988,l1295,18,1032,1,,e" fillcolor="#231f20" stroked="f">
                  <v:path arrowok="t" o:connecttype="custom" o:connectlocs="0,15860;0,16131;82,16131;82,16045;199,16045;194,16035;208,16026;221,16013;233,15996;240,15974;82,15974;82,15931;240,15931;240,15931;207,15878;165,15861;0,15860" o:connectangles="0,0,0,0,0,0,0,0,0,0,0,0,0,0,0,0,0"/>
                  <o:lock v:ext="edit" verticies="t"/>
                </v:shape>
                <v:shape id="Freeform 266" o:spid="_x0000_s1034" style="position:absolute;left:2374;top:31905;width:131;height:86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" path="m997,l,,424,271r1077,l997,e" fillcolor="#231f20" stroked="f">
                  <v:path arrowok="t" o:connecttype="custom" o:connectlocs="87,5033;0,5033;37,5119;131,5119;87,5033" o:connectangles="0,0,0,0,0"/>
                  <o:lock v:ext="edit" verticies="t"/>
                </v:shape>
                <v:shape id="Freeform 267" o:spid="_x0000_s1035" style="position:absolute;left:2408;top:31791;width:96;height:43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" path="m1470,l,,203,44r,183l,271r1470,l1501,139,1470,e" fillcolor="#231f20" stroked="f">
                  <v:path arrowok="t" o:connecttype="custom" o:connectlocs="94,2517;0,2517;13,2524;13,2553;0,2560;94,2560;96,2539;94,2517" o:connectangles="0,0,0,0,0,0,0,0"/>
                  <o:lock v:ext="edit" verticies="t"/>
                </v:shape>
                <v:shape id="Freeform 268" o:spid="_x0000_s1036" style="position:absolute;left:2528;top:31720;width:82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" path="m1501,l,,,271r1501,l1501,e" fillcolor="#231f20" stroked="f">
                  <v:path arrowok="t" o:connecttype="custom" o:connectlocs="82,15860;0,15860;0,16131;82,16131;82,15860" o:connectangles="0,0,0,0,0"/>
                  <o:lock v:ext="edit" verticies="t"/>
                </v:shape>
                <v:shape id="Freeform 269" o:spid="_x0000_s1037" style="position:absolute;left:1418;top:31720;width:152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" path="m1116,l,,,271r810,l810,108r691,l1116,e" fillcolor="#231f20" stroked="f">
                  <v:path arrowok="t" o:connecttype="custom" o:connectlocs="113,15860;0,15860;0,16131;82,16131;82,15968;152,15968;113,15860" o:connectangles="0,0,0,0,0,0,0"/>
                  <o:lock v:ext="edit" verticies="t"/>
                </v:shape>
                <v:shape id="Freeform 270" o:spid="_x0000_s1038" style="position:absolute;left:1500;top:31828;width:149;height:163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" path="m705,l,,604,271r373,l1501,37r-705,l705,e" fillcolor="#231f20" stroked="f">
                  <v:path arrowok="t" o:connecttype="custom" o:connectlocs="70,9539;0,9539;60,9702;97,9702;149,9562;79,9562;70,9539" o:connectangles="0,0,0,0,0,0,0"/>
                  <o:lock v:ext="edit" verticies="t"/>
                </v:shape>
                <v:shape id="Freeform 271" o:spid="_x0000_s1039" style="position:absolute;left:1657;top:31828;width:82;height:163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" path="m1501,l,,,271r1501,l1501,e" fillcolor="#231f20" stroked="f">
                  <v:path arrowok="t" o:connecttype="custom" o:connectlocs="82,9539;0,9539;0,9702;82,9702;82,9539" o:connectangles="0,0,0,0,0"/>
                  <o:lock v:ext="edit" verticies="t"/>
                </v:shape>
                <v:shape id="Freeform 272" o:spid="_x0000_s1040" style="position:absolute;left:1579;top:31720;width:160;height:130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" path="m1501,l441,,,271r657,l732,225r769,l1501,e" fillcolor="#231f20" stroked="f">
                  <v:path arrowok="t" o:connecttype="custom" o:connectlocs="160,7608;47,7608;0,7738;70,7738;78,7716;160,7716;160,7608" o:connectangles="0,0,0,0,0,0,0"/>
                  <o:lock v:ext="edit" verticies="t"/>
                </v:shape>
                <v:shape id="Freeform 273" o:spid="_x0000_s1041" style="position:absolute;left:2626;top:31720;width:239;height:271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" path="m647,l38,,572,132,,271r609,l917,188r584,l1269,131,1488,77r-571,l647,e" fillcolor="#231f20" stroked="f">
                  <v:path arrowok="t" o:connecttype="custom" o:connectlocs="103,15860;6,15860;91,15992;0,16131;97,16131;146,16048;239,16048;202,15991;237,15937;146,15937;103,15860" o:connectangles="0,0,0,0,0,0,0,0,0,0,0"/>
                  <o:lock v:ext="edit" verticies="t"/>
                </v:shape>
                <v:shape id="Freeform 274" o:spid="_x0000_s1042" style="position:absolute;left:2772;top:31908;width:147;height:83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" path="m950,l,,511,271r990,l950,e" fillcolor="#231f20" stroked="f">
                  <v:path arrowok="t" o:connecttype="custom" o:connectlocs="93,4857;0,4857;50,4940;147,4940;93,4857" o:connectangles="0,0,0,0,0"/>
                  <o:lock v:ext="edit" verticies="t"/>
                </v:shape>
                <v:shape id="Freeform 275" o:spid="_x0000_s1043" style="position:absolute;left:2772;top:31720;width:141;height:77;visibility:visible;mso-wrap-style:square;v-text-anchor:top" coordsize="150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" path="m1501,l458,,,271r969,l1501,e" fillcolor="#231f20" stroked="f">
                  <v:path arrowok="t" o:connecttype="custom" o:connectlocs="141,4506;43,4506;0,4583;91,4583;141,4506" o:connectangles="0,0,0,0,0"/>
                  <o:lock v:ext="edit" verticies="t"/>
                </v:shape>
              </v:group>
              <v:group id="Group 276" o:spid="_x0000_s1044" style="position:absolute;left:2147;top:15856;width:447;height:275" coordorigin="2147,15856" coordsize="447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<v:shape id="Freeform 277" o:spid="_x0000_s1045" style="position:absolute;left:4539;top:31780;width:201;height:207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" path="m435,l195,r56,8l271,29,169,110,51,167,,275r446,l446,186r-193,l306,159,408,94,442,35,437,3,435,e" fillcolor="#f37432" stroked="f">
                  <v:path arrowok="t" o:connecttype="custom" o:connectlocs="196,11935;88,11935;113,11941;122,11957;76,12018;23,12061;0,12142;201,12142;201,12075;114,12075;138,12055;184,12006;199,11962;197,11938;196,11935" o:connectangles="0,0,0,0,0,0,0,0,0,0,0,0,0,0,0"/>
                  <o:lock v:ext="edit" verticies="t"/>
                </v:shape>
                <v:shape id="Freeform 278" o:spid="_x0000_s1046" style="position:absolute;left:4540;top:31712;width:195;height:94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" path="m217,l78,35,,99,75,275r37,-38l153,211r46,-12l446,199,432,146,405,97,371,56,327,23,274,6,217,e" fillcolor="#f37432" stroked="f">
                  <v:path arrowok="t" o:connecttype="custom" o:connectlocs="95,5420;34,5432;0,5454;33,5514;49,5501;67,5492;87,5488;195,5488;189,5470;177,5453;162,5439;143,5428;120,5422;95,5420" o:connectangles="0,0,0,0,0,0,0,0,0,0,0,0,0,0"/>
                  <o:lock v:ext="edit" verticies="t"/>
                </v:shape>
                <v:shape id="Freeform 279" o:spid="_x0000_s1047" style="position:absolute;left:4419;top:31943;width:73;height:44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" path="m446,l,,,275r446,l446,e" fillcolor="#f37432" stroked="f">
                  <v:path arrowok="t" o:connecttype="custom" o:connectlocs="73,2537;0,2537;0,2581;73,2581;73,2537" o:connectangles="0,0,0,0,0"/>
                  <o:lock v:ext="edit" verticies="t"/>
                </v:shape>
                <v:shape id="Freeform 280" o:spid="_x0000_s1048" style="position:absolute;left:4294;top:31716;width:229;height:227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" path="m386,l164,,,159,121,275r325,l446,189r-310,l243,85r143,l386,e" fillcolor="#f37432" stroked="f">
                  <v:path arrowok="t" o:connecttype="custom" o:connectlocs="198,13088;84,13088;0,13220;62,13315;229,13315;229,13244;70,13244;125,13159;198,13159;198,13088" o:connectangles="0,0,0,0,0,0,0,0,0,0"/>
                  <o:lock v:ext="edit" verticies="t"/>
                </v:shape>
                <v:shape id="Freeform 281" o:spid="_x0000_s1049" style="position:absolute;left:4419;top:31786;width:73;height:86;visibility:visible;mso-wrap-style:square;v-text-anchor:top" coordsize="4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" path="m446,l,,,275r446,l446,e" fillcolor="#f37432" stroked="f">
                  <v:path arrowok="t" o:connecttype="custom" o:connectlocs="73,4959;0,4959;0,5045;73,5045;73,4959" o:connectangles="0,0,0,0,0"/>
                  <o:lock v:ext="edit" verticies="t"/>
                </v:shape>
              </v:group>
              <w10:wrap anchorx="page" anchory="page"/>
            </v:group>
          </w:pict>
        </mc:Fallback>
      </mc:AlternateContent>
    </w:r>
  </w:p>
  <w:p w14:paraId="1C90ACC8" w14:textId="77777777" w:rsidR="00704827" w:rsidRPr="00D10093" w:rsidRDefault="00704827" w:rsidP="00DA4151">
    <w:pPr>
      <w:pStyle w:val="Footer"/>
      <w:rPr>
        <w:lang w:val="en-US"/>
      </w:rPr>
    </w:pPr>
  </w:p>
  <w:p w14:paraId="75412F06" w14:textId="77777777" w:rsidR="00704827" w:rsidRPr="00D10093" w:rsidRDefault="00704827" w:rsidP="00DA4151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1E193" w14:textId="77777777" w:rsidR="00D10253" w:rsidRDefault="00D10253" w:rsidP="00DA4151">
      <w:r>
        <w:separator/>
      </w:r>
    </w:p>
  </w:footnote>
  <w:footnote w:type="continuationSeparator" w:id="0">
    <w:p w14:paraId="60F2A7BD" w14:textId="77777777" w:rsidR="00D10253" w:rsidRDefault="00D10253" w:rsidP="00DA4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B2C87" w14:textId="77777777" w:rsidR="00704827" w:rsidRDefault="00704827">
    <w:pPr>
      <w:pStyle w:val="Header"/>
    </w:pPr>
    <w:r>
      <w:rPr>
        <w:noProof/>
        <w:lang w:eastAsia="de-DE"/>
      </w:rPr>
      <w:drawing>
        <wp:anchor distT="0" distB="0" distL="114300" distR="114300" simplePos="0" relativeHeight="251725824" behindDoc="1" locked="0" layoutInCell="0" allowOverlap="1" wp14:anchorId="634626A9" wp14:editId="1545FA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2095" cy="7541895"/>
          <wp:effectExtent l="0" t="0" r="1905" b="1905"/>
          <wp:wrapNone/>
          <wp:docPr id="13" name="Grafik 13" descr="Matrix42-Guide-Wordvorl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trix42-Guide-Wordvorlag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2095" cy="7541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22752" behindDoc="1" locked="0" layoutInCell="0" allowOverlap="1" wp14:anchorId="389BC048" wp14:editId="4A2C50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2095" cy="7541895"/>
          <wp:effectExtent l="0" t="0" r="1905" b="1905"/>
          <wp:wrapNone/>
          <wp:docPr id="11" name="Grafik 11" descr="Matrix42-Guide-Wordvorl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trix42-Guide-Wordvorl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2095" cy="7541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20704" behindDoc="1" locked="0" layoutInCell="0" allowOverlap="1" wp14:anchorId="2119A0EF" wp14:editId="6F3FC7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8920" cy="7537450"/>
          <wp:effectExtent l="0" t="0" r="5080" b="6350"/>
          <wp:wrapNone/>
          <wp:docPr id="10" name="Grafik 10" descr="Matrix42-Guide-Wordvorl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trix42-Guide-Wordvorlage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920" cy="7537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1C32">
      <w:rPr>
        <w:noProof/>
        <w:lang w:eastAsia="de-DE"/>
      </w:rPr>
      <w:pict w14:anchorId="7CD5F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95.2pt;height:841.9pt;z-index:-251597824;mso-position-horizontal:center;mso-position-horizontal-relative:margin;mso-position-vertical:center;mso-position-vertical-relative:margin" o:allowincell="f">
          <v:imagedata r:id="rId3" o:title="Matrix42-Guide-Word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1300E" w14:textId="77777777" w:rsidR="00704827" w:rsidRPr="00F82912" w:rsidRDefault="00841C32" w:rsidP="00DA4151">
    <w:pPr>
      <w:pStyle w:val="Header"/>
    </w:pPr>
    <w:r>
      <w:rPr>
        <w:noProof/>
        <w:lang w:eastAsia="de-DE"/>
      </w:rPr>
      <w:pict w14:anchorId="36D2CE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left:0;text-align:left;margin-left:-87.1pt;margin-top:-81.35pt;width:595.2pt;height:841.9pt;z-index:-251621377;mso-position-horizontal-relative:margin;mso-position-vertical-relative:margin" o:allowincell="f">
          <v:imagedata r:id="rId1" o:title="Matrix42-Guide-Wordvorlage2"/>
          <w10:wrap anchorx="margin" anchory="margin"/>
        </v:shape>
      </w:pict>
    </w:r>
    <w:r w:rsidR="00704827">
      <w:rPr>
        <w:noProof/>
        <w:lang w:eastAsia="de-DE"/>
      </w:rPr>
      <w:drawing>
        <wp:anchor distT="0" distB="0" distL="114300" distR="114300" simplePos="0" relativeHeight="251702272" behindDoc="1" locked="0" layoutInCell="1" allowOverlap="1" wp14:anchorId="5059D87B" wp14:editId="21D2B3DD">
          <wp:simplePos x="0" y="0"/>
          <wp:positionH relativeFrom="page">
            <wp:posOffset>5651500</wp:posOffset>
          </wp:positionH>
          <wp:positionV relativeFrom="page">
            <wp:posOffset>549190</wp:posOffset>
          </wp:positionV>
          <wp:extent cx="1407600" cy="206220"/>
          <wp:effectExtent l="0" t="0" r="0" b="0"/>
          <wp:wrapNone/>
          <wp:docPr id="7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rix42_logo_web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600" cy="20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5E51" w14:textId="77777777" w:rsidR="00704827" w:rsidRPr="00F82912" w:rsidRDefault="00704827" w:rsidP="00DA4151">
    <w:pPr>
      <w:pStyle w:val="Header"/>
    </w:pPr>
    <w:r>
      <w:rPr>
        <w:noProof/>
        <w:lang w:eastAsia="de-DE"/>
      </w:rPr>
      <w:drawing>
        <wp:anchor distT="0" distB="0" distL="114300" distR="114300" simplePos="0" relativeHeight="251694078" behindDoc="1" locked="0" layoutInCell="1" allowOverlap="1" wp14:anchorId="086F4DD2" wp14:editId="310924FE">
          <wp:simplePos x="0" y="0"/>
          <wp:positionH relativeFrom="margin">
            <wp:posOffset>-1168693</wp:posOffset>
          </wp:positionH>
          <wp:positionV relativeFrom="margin">
            <wp:posOffset>-1105535</wp:posOffset>
          </wp:positionV>
          <wp:extent cx="7560000" cy="10692000"/>
          <wp:effectExtent l="0" t="0" r="9525" b="1905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trix42-Guide-Wordvorl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14560" behindDoc="1" locked="1" layoutInCell="1" allowOverlap="1" wp14:anchorId="46DCE47D" wp14:editId="23365C70">
          <wp:simplePos x="0" y="0"/>
          <wp:positionH relativeFrom="page">
            <wp:posOffset>4991100</wp:posOffset>
          </wp:positionH>
          <wp:positionV relativeFrom="page">
            <wp:posOffset>346710</wp:posOffset>
          </wp:positionV>
          <wp:extent cx="2136775" cy="312420"/>
          <wp:effectExtent l="0" t="0" r="0" b="0"/>
          <wp:wrapNone/>
          <wp:docPr id="8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rix42_logo_web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775" cy="31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E6D93"/>
    <w:multiLevelType w:val="hybridMultilevel"/>
    <w:tmpl w:val="C9DA2678"/>
    <w:lvl w:ilvl="0" w:tplc="31B67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DE80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66A6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623D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8005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206A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3C5A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DC03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2A6B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CC42C5"/>
    <w:multiLevelType w:val="hybridMultilevel"/>
    <w:tmpl w:val="02002366"/>
    <w:lvl w:ilvl="0" w:tplc="4C608992">
      <w:start w:val="1"/>
      <w:numFmt w:val="bullet"/>
      <w:pStyle w:val="Bullets"/>
      <w:lvlText w:val="›"/>
      <w:lvlJc w:val="left"/>
      <w:pPr>
        <w:ind w:left="720" w:hanging="360"/>
      </w:pPr>
      <w:rPr>
        <w:rFonts w:ascii="Arial" w:hAnsi="Arial" w:hint="default"/>
        <w:b w:val="0"/>
        <w:i w:val="0"/>
        <w:color w:val="F79646" w:themeColor="accent6"/>
        <w:sz w:val="24"/>
        <w:u w:val="none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B192C"/>
    <w:multiLevelType w:val="hybridMultilevel"/>
    <w:tmpl w:val="DA2EA542"/>
    <w:lvl w:ilvl="0" w:tplc="5476C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C78A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CE954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DCC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2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16E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046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AA0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6C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34658FD"/>
    <w:multiLevelType w:val="hybridMultilevel"/>
    <w:tmpl w:val="6DFCB932"/>
    <w:lvl w:ilvl="0" w:tplc="47F4B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866BA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682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008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8C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6C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92B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63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20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8B30C8B"/>
    <w:multiLevelType w:val="hybridMultilevel"/>
    <w:tmpl w:val="C43E38AC"/>
    <w:lvl w:ilvl="0" w:tplc="8D628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889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AF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43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4F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F8D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3CE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5C4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9AE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96E6F99"/>
    <w:multiLevelType w:val="hybridMultilevel"/>
    <w:tmpl w:val="11649660"/>
    <w:lvl w:ilvl="0" w:tplc="6726A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F2F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2A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C0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A4D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8AB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388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649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2F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E596BF4"/>
    <w:multiLevelType w:val="multilevel"/>
    <w:tmpl w:val="9222BD9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attachedTemplate r:id="rId1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ocumentProtection w:formatting="1" w:enforcement="1" w:cryptProviderType="rsaAES" w:cryptAlgorithmClass="hash" w:cryptAlgorithmType="typeAny" w:cryptAlgorithmSid="14" w:cryptSpinCount="100000" w:hash="Bve+ZfoYkbShgvriK6azKTs+ZMbtXMEo7o3qARYdyvkWPCnKz0lZpoAnM6NQr+Tp3Gmbo66CbGQJHnRW/hxQSg==" w:salt="7IkF0XhvAbmZge4R3kkaNA=="/>
  <w:defaultTabStop w:val="720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AB0"/>
    <w:rsid w:val="0000420E"/>
    <w:rsid w:val="00006859"/>
    <w:rsid w:val="00022369"/>
    <w:rsid w:val="000229E5"/>
    <w:rsid w:val="00024555"/>
    <w:rsid w:val="00026D7F"/>
    <w:rsid w:val="00031043"/>
    <w:rsid w:val="00035402"/>
    <w:rsid w:val="00044102"/>
    <w:rsid w:val="000477F9"/>
    <w:rsid w:val="0005659C"/>
    <w:rsid w:val="00075D5D"/>
    <w:rsid w:val="00077CAD"/>
    <w:rsid w:val="00082013"/>
    <w:rsid w:val="00090EF9"/>
    <w:rsid w:val="00093099"/>
    <w:rsid w:val="00096C27"/>
    <w:rsid w:val="000A43FA"/>
    <w:rsid w:val="000A79DD"/>
    <w:rsid w:val="000B41E0"/>
    <w:rsid w:val="000B6297"/>
    <w:rsid w:val="000C145D"/>
    <w:rsid w:val="000C711C"/>
    <w:rsid w:val="000E33BF"/>
    <w:rsid w:val="000F1F04"/>
    <w:rsid w:val="0011583F"/>
    <w:rsid w:val="00122A06"/>
    <w:rsid w:val="001240C8"/>
    <w:rsid w:val="00124DEB"/>
    <w:rsid w:val="0013034D"/>
    <w:rsid w:val="00132DD6"/>
    <w:rsid w:val="00134BCE"/>
    <w:rsid w:val="0013704F"/>
    <w:rsid w:val="00151393"/>
    <w:rsid w:val="001565B9"/>
    <w:rsid w:val="001604B4"/>
    <w:rsid w:val="0016098C"/>
    <w:rsid w:val="00164967"/>
    <w:rsid w:val="0018417A"/>
    <w:rsid w:val="00184E15"/>
    <w:rsid w:val="001B4C4B"/>
    <w:rsid w:val="001B7B8E"/>
    <w:rsid w:val="001D0625"/>
    <w:rsid w:val="001D167A"/>
    <w:rsid w:val="001D6528"/>
    <w:rsid w:val="001E31F5"/>
    <w:rsid w:val="001E349D"/>
    <w:rsid w:val="001E4B19"/>
    <w:rsid w:val="001F0FFD"/>
    <w:rsid w:val="0020239B"/>
    <w:rsid w:val="002029E9"/>
    <w:rsid w:val="00205A9D"/>
    <w:rsid w:val="00207058"/>
    <w:rsid w:val="00207148"/>
    <w:rsid w:val="002417B1"/>
    <w:rsid w:val="00241B71"/>
    <w:rsid w:val="002460E0"/>
    <w:rsid w:val="00251215"/>
    <w:rsid w:val="00253DAD"/>
    <w:rsid w:val="00255399"/>
    <w:rsid w:val="00256704"/>
    <w:rsid w:val="0026153A"/>
    <w:rsid w:val="00261D69"/>
    <w:rsid w:val="00274D30"/>
    <w:rsid w:val="00281B85"/>
    <w:rsid w:val="00287534"/>
    <w:rsid w:val="00292C30"/>
    <w:rsid w:val="002A0F32"/>
    <w:rsid w:val="002A5A50"/>
    <w:rsid w:val="002B3086"/>
    <w:rsid w:val="002B5462"/>
    <w:rsid w:val="002B6174"/>
    <w:rsid w:val="002C531C"/>
    <w:rsid w:val="002C6A9D"/>
    <w:rsid w:val="002D2AEE"/>
    <w:rsid w:val="002D797D"/>
    <w:rsid w:val="002E2D49"/>
    <w:rsid w:val="002F0DDC"/>
    <w:rsid w:val="002F1BD4"/>
    <w:rsid w:val="002F1CC5"/>
    <w:rsid w:val="002F48A3"/>
    <w:rsid w:val="00304F1D"/>
    <w:rsid w:val="00306185"/>
    <w:rsid w:val="00307200"/>
    <w:rsid w:val="00320747"/>
    <w:rsid w:val="00320B1D"/>
    <w:rsid w:val="003258C6"/>
    <w:rsid w:val="0032593F"/>
    <w:rsid w:val="0032723F"/>
    <w:rsid w:val="003278BF"/>
    <w:rsid w:val="003301D4"/>
    <w:rsid w:val="0033197C"/>
    <w:rsid w:val="0034245E"/>
    <w:rsid w:val="0034272F"/>
    <w:rsid w:val="003530AA"/>
    <w:rsid w:val="00356BF0"/>
    <w:rsid w:val="00363F1A"/>
    <w:rsid w:val="003665A8"/>
    <w:rsid w:val="0037219F"/>
    <w:rsid w:val="00375488"/>
    <w:rsid w:val="003755AF"/>
    <w:rsid w:val="003914E6"/>
    <w:rsid w:val="00395C81"/>
    <w:rsid w:val="003A2144"/>
    <w:rsid w:val="003A291F"/>
    <w:rsid w:val="003A4437"/>
    <w:rsid w:val="003A596F"/>
    <w:rsid w:val="003B037D"/>
    <w:rsid w:val="003B15C5"/>
    <w:rsid w:val="003B3BDC"/>
    <w:rsid w:val="003C4992"/>
    <w:rsid w:val="003D6DCC"/>
    <w:rsid w:val="003D7BEC"/>
    <w:rsid w:val="003E57F7"/>
    <w:rsid w:val="003F58D6"/>
    <w:rsid w:val="003F5D57"/>
    <w:rsid w:val="00403379"/>
    <w:rsid w:val="00404D40"/>
    <w:rsid w:val="0041334A"/>
    <w:rsid w:val="0042144F"/>
    <w:rsid w:val="00433451"/>
    <w:rsid w:val="00433D9A"/>
    <w:rsid w:val="00437DCB"/>
    <w:rsid w:val="00442F8C"/>
    <w:rsid w:val="004469EA"/>
    <w:rsid w:val="00453767"/>
    <w:rsid w:val="00460904"/>
    <w:rsid w:val="0047591A"/>
    <w:rsid w:val="00477587"/>
    <w:rsid w:val="004822C7"/>
    <w:rsid w:val="00483A42"/>
    <w:rsid w:val="0049627C"/>
    <w:rsid w:val="004A6B8A"/>
    <w:rsid w:val="004B1BE8"/>
    <w:rsid w:val="004B5F31"/>
    <w:rsid w:val="004C3C3E"/>
    <w:rsid w:val="004F251F"/>
    <w:rsid w:val="00503170"/>
    <w:rsid w:val="00517DAA"/>
    <w:rsid w:val="00520E16"/>
    <w:rsid w:val="00521216"/>
    <w:rsid w:val="00525084"/>
    <w:rsid w:val="00525097"/>
    <w:rsid w:val="005534A3"/>
    <w:rsid w:val="00563E28"/>
    <w:rsid w:val="005813E4"/>
    <w:rsid w:val="005864BD"/>
    <w:rsid w:val="00597AF9"/>
    <w:rsid w:val="005A06A3"/>
    <w:rsid w:val="005A2E25"/>
    <w:rsid w:val="005B0107"/>
    <w:rsid w:val="005B2065"/>
    <w:rsid w:val="005B4C67"/>
    <w:rsid w:val="005B7CD5"/>
    <w:rsid w:val="005C106D"/>
    <w:rsid w:val="005D43B6"/>
    <w:rsid w:val="005D4DA1"/>
    <w:rsid w:val="0060396B"/>
    <w:rsid w:val="006103CD"/>
    <w:rsid w:val="00613C41"/>
    <w:rsid w:val="00614BD6"/>
    <w:rsid w:val="006260FE"/>
    <w:rsid w:val="00641D2C"/>
    <w:rsid w:val="0064567A"/>
    <w:rsid w:val="00646C9D"/>
    <w:rsid w:val="00650230"/>
    <w:rsid w:val="0065784E"/>
    <w:rsid w:val="006607F9"/>
    <w:rsid w:val="00661CA3"/>
    <w:rsid w:val="006632E9"/>
    <w:rsid w:val="00670EDB"/>
    <w:rsid w:val="00671C86"/>
    <w:rsid w:val="00672E90"/>
    <w:rsid w:val="00680A71"/>
    <w:rsid w:val="00681BC8"/>
    <w:rsid w:val="006A1612"/>
    <w:rsid w:val="006A3DE2"/>
    <w:rsid w:val="006A648B"/>
    <w:rsid w:val="006A73D0"/>
    <w:rsid w:val="006B46D5"/>
    <w:rsid w:val="006C5841"/>
    <w:rsid w:val="006C61F0"/>
    <w:rsid w:val="006D168F"/>
    <w:rsid w:val="006D2DD9"/>
    <w:rsid w:val="006D45A5"/>
    <w:rsid w:val="006E2A3F"/>
    <w:rsid w:val="006E2AE0"/>
    <w:rsid w:val="006E3FC7"/>
    <w:rsid w:val="006E4B1D"/>
    <w:rsid w:val="00704538"/>
    <w:rsid w:val="00704827"/>
    <w:rsid w:val="00711BD4"/>
    <w:rsid w:val="0071522C"/>
    <w:rsid w:val="00716ABF"/>
    <w:rsid w:val="0072214E"/>
    <w:rsid w:val="00725C45"/>
    <w:rsid w:val="00731F11"/>
    <w:rsid w:val="0073269F"/>
    <w:rsid w:val="007347AC"/>
    <w:rsid w:val="007431B0"/>
    <w:rsid w:val="00751B07"/>
    <w:rsid w:val="00754FFE"/>
    <w:rsid w:val="0076542C"/>
    <w:rsid w:val="00767CD0"/>
    <w:rsid w:val="00771F44"/>
    <w:rsid w:val="00782EA0"/>
    <w:rsid w:val="007858DD"/>
    <w:rsid w:val="00786FD3"/>
    <w:rsid w:val="007A0196"/>
    <w:rsid w:val="007B4D6A"/>
    <w:rsid w:val="007B776F"/>
    <w:rsid w:val="007C4097"/>
    <w:rsid w:val="007C4C2C"/>
    <w:rsid w:val="007D11A1"/>
    <w:rsid w:val="007D23CA"/>
    <w:rsid w:val="007D384C"/>
    <w:rsid w:val="007D66C1"/>
    <w:rsid w:val="007E1B40"/>
    <w:rsid w:val="007E4F4B"/>
    <w:rsid w:val="007F1446"/>
    <w:rsid w:val="007F377D"/>
    <w:rsid w:val="00801DCD"/>
    <w:rsid w:val="00802B2B"/>
    <w:rsid w:val="00807E75"/>
    <w:rsid w:val="00810EF9"/>
    <w:rsid w:val="00814131"/>
    <w:rsid w:val="00822922"/>
    <w:rsid w:val="00824174"/>
    <w:rsid w:val="00826B6F"/>
    <w:rsid w:val="0083349A"/>
    <w:rsid w:val="00837051"/>
    <w:rsid w:val="00841C32"/>
    <w:rsid w:val="00843B7B"/>
    <w:rsid w:val="008459CF"/>
    <w:rsid w:val="00845DE9"/>
    <w:rsid w:val="008467C8"/>
    <w:rsid w:val="0084786A"/>
    <w:rsid w:val="0085231E"/>
    <w:rsid w:val="00852F98"/>
    <w:rsid w:val="0085604D"/>
    <w:rsid w:val="0085655D"/>
    <w:rsid w:val="008921ED"/>
    <w:rsid w:val="00892AE0"/>
    <w:rsid w:val="00896B2C"/>
    <w:rsid w:val="008A0226"/>
    <w:rsid w:val="008A2763"/>
    <w:rsid w:val="008A2961"/>
    <w:rsid w:val="008A5264"/>
    <w:rsid w:val="008B3747"/>
    <w:rsid w:val="008B6C24"/>
    <w:rsid w:val="008B7D60"/>
    <w:rsid w:val="008C0BB9"/>
    <w:rsid w:val="008C1BA3"/>
    <w:rsid w:val="008C6857"/>
    <w:rsid w:val="008D09F0"/>
    <w:rsid w:val="008D0F57"/>
    <w:rsid w:val="008D39C2"/>
    <w:rsid w:val="008F0FDF"/>
    <w:rsid w:val="008F1FBC"/>
    <w:rsid w:val="008F43F4"/>
    <w:rsid w:val="008F52FD"/>
    <w:rsid w:val="0090381D"/>
    <w:rsid w:val="00903AEC"/>
    <w:rsid w:val="00905BCC"/>
    <w:rsid w:val="009103B6"/>
    <w:rsid w:val="00913CCE"/>
    <w:rsid w:val="009366EA"/>
    <w:rsid w:val="00941751"/>
    <w:rsid w:val="00941E54"/>
    <w:rsid w:val="00942DF6"/>
    <w:rsid w:val="00943D02"/>
    <w:rsid w:val="00945440"/>
    <w:rsid w:val="00947FA1"/>
    <w:rsid w:val="00966A74"/>
    <w:rsid w:val="00980E6B"/>
    <w:rsid w:val="00981F7B"/>
    <w:rsid w:val="009831D4"/>
    <w:rsid w:val="0098699A"/>
    <w:rsid w:val="009A1037"/>
    <w:rsid w:val="009A2597"/>
    <w:rsid w:val="009A62A1"/>
    <w:rsid w:val="009A7D6E"/>
    <w:rsid w:val="009B01F7"/>
    <w:rsid w:val="009B2BA3"/>
    <w:rsid w:val="009B5F73"/>
    <w:rsid w:val="009C3B0B"/>
    <w:rsid w:val="009E0487"/>
    <w:rsid w:val="009E194E"/>
    <w:rsid w:val="009E5E4A"/>
    <w:rsid w:val="009E7510"/>
    <w:rsid w:val="009E7517"/>
    <w:rsid w:val="009F2D5B"/>
    <w:rsid w:val="009F35B6"/>
    <w:rsid w:val="009F4E20"/>
    <w:rsid w:val="00A05EBE"/>
    <w:rsid w:val="00A075D4"/>
    <w:rsid w:val="00A10EA2"/>
    <w:rsid w:val="00A144E1"/>
    <w:rsid w:val="00A17CC1"/>
    <w:rsid w:val="00A213AC"/>
    <w:rsid w:val="00A229A9"/>
    <w:rsid w:val="00A27E05"/>
    <w:rsid w:val="00A52F14"/>
    <w:rsid w:val="00A531AD"/>
    <w:rsid w:val="00A53721"/>
    <w:rsid w:val="00A609EE"/>
    <w:rsid w:val="00A6447F"/>
    <w:rsid w:val="00A744D8"/>
    <w:rsid w:val="00A76E3F"/>
    <w:rsid w:val="00A806F9"/>
    <w:rsid w:val="00A869C9"/>
    <w:rsid w:val="00A86C5D"/>
    <w:rsid w:val="00A87444"/>
    <w:rsid w:val="00A87C5A"/>
    <w:rsid w:val="00A9082E"/>
    <w:rsid w:val="00A91E15"/>
    <w:rsid w:val="00A937D3"/>
    <w:rsid w:val="00A95902"/>
    <w:rsid w:val="00AA1ED5"/>
    <w:rsid w:val="00AA4601"/>
    <w:rsid w:val="00AB67E4"/>
    <w:rsid w:val="00AC193D"/>
    <w:rsid w:val="00AC4E0D"/>
    <w:rsid w:val="00AC53AF"/>
    <w:rsid w:val="00AE1AC7"/>
    <w:rsid w:val="00AE57D1"/>
    <w:rsid w:val="00AE7197"/>
    <w:rsid w:val="00AE77A3"/>
    <w:rsid w:val="00AF10C5"/>
    <w:rsid w:val="00B10402"/>
    <w:rsid w:val="00B1123B"/>
    <w:rsid w:val="00B202BA"/>
    <w:rsid w:val="00B22B7F"/>
    <w:rsid w:val="00B259C9"/>
    <w:rsid w:val="00B37E9A"/>
    <w:rsid w:val="00B40199"/>
    <w:rsid w:val="00B44F7D"/>
    <w:rsid w:val="00B47C00"/>
    <w:rsid w:val="00B528C2"/>
    <w:rsid w:val="00B55BDB"/>
    <w:rsid w:val="00B80523"/>
    <w:rsid w:val="00B83FE4"/>
    <w:rsid w:val="00B90B8B"/>
    <w:rsid w:val="00BA5AB0"/>
    <w:rsid w:val="00BB0BCA"/>
    <w:rsid w:val="00BB482D"/>
    <w:rsid w:val="00BB6CE3"/>
    <w:rsid w:val="00BC23CC"/>
    <w:rsid w:val="00BD0E31"/>
    <w:rsid w:val="00BE3F2D"/>
    <w:rsid w:val="00BE6899"/>
    <w:rsid w:val="00BF0D59"/>
    <w:rsid w:val="00BF2767"/>
    <w:rsid w:val="00BF2903"/>
    <w:rsid w:val="00BF7778"/>
    <w:rsid w:val="00BF7844"/>
    <w:rsid w:val="00C01552"/>
    <w:rsid w:val="00C043D3"/>
    <w:rsid w:val="00C128DE"/>
    <w:rsid w:val="00C1602A"/>
    <w:rsid w:val="00C406A5"/>
    <w:rsid w:val="00C4588D"/>
    <w:rsid w:val="00C5787A"/>
    <w:rsid w:val="00C63CF7"/>
    <w:rsid w:val="00C64BCB"/>
    <w:rsid w:val="00C724A2"/>
    <w:rsid w:val="00C83166"/>
    <w:rsid w:val="00C878A0"/>
    <w:rsid w:val="00C90081"/>
    <w:rsid w:val="00C92961"/>
    <w:rsid w:val="00CA0C25"/>
    <w:rsid w:val="00CB231B"/>
    <w:rsid w:val="00CC05E0"/>
    <w:rsid w:val="00CC0FA7"/>
    <w:rsid w:val="00CD3EA7"/>
    <w:rsid w:val="00CE177D"/>
    <w:rsid w:val="00CE6421"/>
    <w:rsid w:val="00CE7DD4"/>
    <w:rsid w:val="00CF1BA6"/>
    <w:rsid w:val="00CF5B3E"/>
    <w:rsid w:val="00D05B59"/>
    <w:rsid w:val="00D05BB6"/>
    <w:rsid w:val="00D06E40"/>
    <w:rsid w:val="00D07870"/>
    <w:rsid w:val="00D10093"/>
    <w:rsid w:val="00D10253"/>
    <w:rsid w:val="00D103A2"/>
    <w:rsid w:val="00D163A7"/>
    <w:rsid w:val="00D16DE0"/>
    <w:rsid w:val="00D25FDB"/>
    <w:rsid w:val="00D624D0"/>
    <w:rsid w:val="00D62EA9"/>
    <w:rsid w:val="00D660B3"/>
    <w:rsid w:val="00D703C7"/>
    <w:rsid w:val="00D71AB9"/>
    <w:rsid w:val="00D74942"/>
    <w:rsid w:val="00D816B0"/>
    <w:rsid w:val="00D84BB6"/>
    <w:rsid w:val="00D85B89"/>
    <w:rsid w:val="00D94AF7"/>
    <w:rsid w:val="00D97EFC"/>
    <w:rsid w:val="00DA4151"/>
    <w:rsid w:val="00DB11DE"/>
    <w:rsid w:val="00DB32C6"/>
    <w:rsid w:val="00DB5432"/>
    <w:rsid w:val="00DC07EE"/>
    <w:rsid w:val="00DC2CC7"/>
    <w:rsid w:val="00DC2DF6"/>
    <w:rsid w:val="00DD037C"/>
    <w:rsid w:val="00DD13EC"/>
    <w:rsid w:val="00DD253D"/>
    <w:rsid w:val="00DD3A24"/>
    <w:rsid w:val="00DD3DB1"/>
    <w:rsid w:val="00E014E3"/>
    <w:rsid w:val="00E1061B"/>
    <w:rsid w:val="00E12C3B"/>
    <w:rsid w:val="00E158A2"/>
    <w:rsid w:val="00E1718D"/>
    <w:rsid w:val="00E171EC"/>
    <w:rsid w:val="00E25B90"/>
    <w:rsid w:val="00E26837"/>
    <w:rsid w:val="00E27F6E"/>
    <w:rsid w:val="00E33FD0"/>
    <w:rsid w:val="00E4103B"/>
    <w:rsid w:val="00E65D44"/>
    <w:rsid w:val="00E65F57"/>
    <w:rsid w:val="00E72046"/>
    <w:rsid w:val="00E74E46"/>
    <w:rsid w:val="00E8207B"/>
    <w:rsid w:val="00E900E6"/>
    <w:rsid w:val="00E90953"/>
    <w:rsid w:val="00E9675E"/>
    <w:rsid w:val="00EB3FA6"/>
    <w:rsid w:val="00EC721D"/>
    <w:rsid w:val="00ED15E4"/>
    <w:rsid w:val="00EF6453"/>
    <w:rsid w:val="00F027FB"/>
    <w:rsid w:val="00F13009"/>
    <w:rsid w:val="00F1492C"/>
    <w:rsid w:val="00F16904"/>
    <w:rsid w:val="00F2197E"/>
    <w:rsid w:val="00F21E8E"/>
    <w:rsid w:val="00F31FA6"/>
    <w:rsid w:val="00F32AC2"/>
    <w:rsid w:val="00F33565"/>
    <w:rsid w:val="00F335E2"/>
    <w:rsid w:val="00F43F7B"/>
    <w:rsid w:val="00F46985"/>
    <w:rsid w:val="00F46EFA"/>
    <w:rsid w:val="00F4759C"/>
    <w:rsid w:val="00F4775A"/>
    <w:rsid w:val="00F53976"/>
    <w:rsid w:val="00F54557"/>
    <w:rsid w:val="00F614A3"/>
    <w:rsid w:val="00F732D3"/>
    <w:rsid w:val="00F82912"/>
    <w:rsid w:val="00F85DB7"/>
    <w:rsid w:val="00F9084D"/>
    <w:rsid w:val="00F91B4E"/>
    <w:rsid w:val="00F91D1B"/>
    <w:rsid w:val="00F92ACF"/>
    <w:rsid w:val="00F9325D"/>
    <w:rsid w:val="00F96FC9"/>
    <w:rsid w:val="00FA0992"/>
    <w:rsid w:val="00FA15AB"/>
    <w:rsid w:val="00FA2544"/>
    <w:rsid w:val="00FA2CF6"/>
    <w:rsid w:val="00FA4CF1"/>
    <w:rsid w:val="00FA5C5A"/>
    <w:rsid w:val="00FA72A6"/>
    <w:rsid w:val="00FB0276"/>
    <w:rsid w:val="00FB0D08"/>
    <w:rsid w:val="00FB33DF"/>
    <w:rsid w:val="00FB528E"/>
    <w:rsid w:val="00FC1050"/>
    <w:rsid w:val="00FD138D"/>
    <w:rsid w:val="00FD7306"/>
    <w:rsid w:val="00FD7DB9"/>
    <w:rsid w:val="00FE526E"/>
    <w:rsid w:val="00FE65F2"/>
    <w:rsid w:val="00FF171D"/>
    <w:rsid w:val="00FF7F7B"/>
    <w:rsid w:val="1685B9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4:docId w14:val="51AAB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300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 w:uiPriority="99" w:qFormat="1"/>
    <w:lsdException w:name="Strong" w:semiHidden="1" w:uiPriority="22" w:unhideWhenUsed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/>
    <w:lsdException w:name="Table Theme" w:semiHidden="1" w:uiPriority="99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qFormat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 w:uiPriority="21" w:qFormat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 w:qFormat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7CAD"/>
    <w:pPr>
      <w:jc w:val="both"/>
    </w:pPr>
    <w:rPr>
      <w:rFonts w:ascii="Verdana" w:hAnsi="Verdana"/>
      <w:color w:val="003C71"/>
      <w:sz w:val="20"/>
      <w:lang w:val="en-GB"/>
    </w:rPr>
  </w:style>
  <w:style w:type="paragraph" w:styleId="Heading1">
    <w:name w:val="heading 1"/>
    <w:aliases w:val="SOW AP"/>
    <w:basedOn w:val="Normal"/>
    <w:next w:val="Normal"/>
    <w:link w:val="Heading1Char"/>
    <w:uiPriority w:val="9"/>
    <w:qFormat/>
    <w:rsid w:val="003A596F"/>
    <w:pPr>
      <w:keepNext/>
      <w:keepLines/>
      <w:pageBreakBefore/>
      <w:numPr>
        <w:numId w:val="2"/>
      </w:numPr>
      <w:spacing w:before="480" w:after="0"/>
      <w:ind w:left="567" w:hanging="567"/>
      <w:outlineLvl w:val="0"/>
    </w:pPr>
    <w:rPr>
      <w:rFonts w:cstheme="majorBidi"/>
      <w:b/>
      <w:bCs/>
      <w:sz w:val="36"/>
      <w:szCs w:val="32"/>
    </w:rPr>
  </w:style>
  <w:style w:type="paragraph" w:styleId="Heading2">
    <w:name w:val="heading 2"/>
    <w:aliases w:val="Chapter Number/Appendix Letter,chn,h2,H2,Level 2 Topic Heading,2 headline,DTSÜberschrift 2,Überschrift 2 Anhang,Überschrift 2 Anhang1,Überschrift 2 Anhang2,Überschrift 2 Anhang11,Überschrift 2 Anhang21,Titre 2 France,chapitre,l2,Header 2"/>
    <w:basedOn w:val="Normal"/>
    <w:next w:val="Normal"/>
    <w:link w:val="Heading2Char"/>
    <w:uiPriority w:val="9"/>
    <w:qFormat/>
    <w:rsid w:val="003A596F"/>
    <w:pPr>
      <w:keepNext/>
      <w:keepLines/>
      <w:numPr>
        <w:ilvl w:val="1"/>
        <w:numId w:val="2"/>
      </w:numPr>
      <w:ind w:left="709" w:hanging="709"/>
      <w:outlineLvl w:val="1"/>
    </w:pPr>
    <w:rPr>
      <w:rFonts w:cstheme="majorBidi"/>
      <w:b/>
      <w:bCs/>
      <w:sz w:val="28"/>
      <w:szCs w:val="26"/>
    </w:rPr>
  </w:style>
  <w:style w:type="paragraph" w:styleId="Heading3">
    <w:name w:val="heading 3"/>
    <w:aliases w:val="Überschrift 3 Char,h3,Level 3 Topic Heading,Topic Title,top,Map,H3,H31,3 bullet,b,2,DTSÜberschrift 3,l3,DTS‹berschrift 3,Ü3,Level 1 - 1"/>
    <w:basedOn w:val="Normal"/>
    <w:next w:val="Normal"/>
    <w:link w:val="Heading3Char"/>
    <w:uiPriority w:val="9"/>
    <w:qFormat/>
    <w:rsid w:val="003A596F"/>
    <w:pPr>
      <w:keepNext/>
      <w:keepLines/>
      <w:numPr>
        <w:ilvl w:val="2"/>
        <w:numId w:val="2"/>
      </w:numPr>
      <w:spacing w:before="200" w:after="0"/>
      <w:ind w:left="851" w:hanging="851"/>
      <w:outlineLvl w:val="2"/>
    </w:pPr>
    <w:rPr>
      <w:rFonts w:cstheme="majorBidi"/>
      <w:b/>
      <w:bCs/>
      <w:sz w:val="24"/>
    </w:rPr>
  </w:style>
  <w:style w:type="paragraph" w:styleId="Heading4">
    <w:name w:val="heading 4"/>
    <w:aliases w:val="H4,(Alt+4),h4,Gliederung 4,4 dash,d,3,DTSÜberschrift 4,l4,Fourth Level Heading,fourth level heading,DTS‹berschrift 4,Level 2 - a"/>
    <w:basedOn w:val="Normal"/>
    <w:next w:val="Normal"/>
    <w:link w:val="Heading4Char"/>
    <w:uiPriority w:val="9"/>
    <w:qFormat/>
    <w:rsid w:val="003A596F"/>
    <w:pPr>
      <w:keepNext/>
      <w:keepLines/>
      <w:numPr>
        <w:ilvl w:val="3"/>
        <w:numId w:val="2"/>
      </w:numPr>
      <w:spacing w:before="200" w:after="0"/>
      <w:ind w:left="992" w:hanging="992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725C45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725C45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qFormat/>
    <w:rsid w:val="00725C4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25C4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25C4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OW AP Char"/>
    <w:basedOn w:val="DefaultParagraphFont"/>
    <w:link w:val="Heading1"/>
    <w:uiPriority w:val="9"/>
    <w:rsid w:val="003A596F"/>
    <w:rPr>
      <w:rFonts w:ascii="Verdana" w:hAnsi="Verdana" w:cstheme="majorBidi"/>
      <w:b/>
      <w:bCs/>
      <w:color w:val="003C71"/>
      <w:sz w:val="36"/>
      <w:szCs w:val="32"/>
      <w:lang w:val="de-DE"/>
    </w:rPr>
  </w:style>
  <w:style w:type="character" w:customStyle="1" w:styleId="Heading2Char">
    <w:name w:val="Heading 2 Char"/>
    <w:aliases w:val="Chapter Number/Appendix Letter Char,chn Char,h2 Char,H2 Char,Level 2 Topic Heading Char,2 headline Char,DTSÜberschrift 2 Char,Überschrift 2 Anhang Char,Überschrift 2 Anhang1 Char,Überschrift 2 Anhang2 Char,Überschrift 2 Anhang11 Char"/>
    <w:basedOn w:val="DefaultParagraphFont"/>
    <w:link w:val="Heading2"/>
    <w:uiPriority w:val="9"/>
    <w:rsid w:val="003A596F"/>
    <w:rPr>
      <w:rFonts w:ascii="Verdana" w:hAnsi="Verdana" w:cstheme="majorBidi"/>
      <w:b/>
      <w:bCs/>
      <w:color w:val="003C71"/>
      <w:sz w:val="28"/>
      <w:szCs w:val="26"/>
      <w:lang w:val="de-DE"/>
    </w:rPr>
  </w:style>
  <w:style w:type="character" w:customStyle="1" w:styleId="Heading3Char">
    <w:name w:val="Heading 3 Char"/>
    <w:aliases w:val="Überschrift 3 Char Char,h3 Char,Level 3 Topic Heading Char,Topic Title Char,top Char,Map Char,H3 Char,H31 Char,3 bullet Char,b Char,2 Char,DTSÜberschrift 3 Char,l3 Char,DTS‹berschrift 3 Char,Ü3 Char,Level 1 - 1 Char"/>
    <w:basedOn w:val="DefaultParagraphFont"/>
    <w:link w:val="Heading3"/>
    <w:uiPriority w:val="9"/>
    <w:rsid w:val="003A596F"/>
    <w:rPr>
      <w:rFonts w:ascii="Verdana" w:hAnsi="Verdana" w:cstheme="majorBidi"/>
      <w:b/>
      <w:bCs/>
      <w:color w:val="003C71"/>
      <w:sz w:val="24"/>
      <w:lang w:val="de-DE"/>
    </w:rPr>
  </w:style>
  <w:style w:type="character" w:customStyle="1" w:styleId="Heading4Char">
    <w:name w:val="Heading 4 Char"/>
    <w:aliases w:val="H4 Char,(Alt+4) Char,h4 Char,Gliederung 4 Char,4 dash Char,d Char,3 Char,DTSÜberschrift 4 Char,l4 Char,Fourth Level Heading Char,fourth level heading Char,DTS‹berschrift 4 Char,Level 2 - a Char"/>
    <w:basedOn w:val="DefaultParagraphFont"/>
    <w:link w:val="Heading4"/>
    <w:uiPriority w:val="9"/>
    <w:rsid w:val="003A596F"/>
    <w:rPr>
      <w:rFonts w:ascii="Verdana" w:eastAsiaTheme="majorEastAsia" w:hAnsi="Verdana" w:cstheme="majorBidi"/>
      <w:b/>
      <w:bCs/>
      <w:iCs/>
      <w:color w:val="003C71"/>
      <w:sz w:val="20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rsid w:val="006260FE"/>
    <w:rPr>
      <w:rFonts w:asciiTheme="majorHAnsi" w:eastAsiaTheme="majorEastAsia" w:hAnsiTheme="majorHAnsi" w:cstheme="majorBidi"/>
      <w:color w:val="365F91" w:themeColor="accent1" w:themeShade="BF"/>
      <w:sz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rsid w:val="006260FE"/>
    <w:rPr>
      <w:rFonts w:asciiTheme="majorHAnsi" w:eastAsiaTheme="majorEastAsia" w:hAnsiTheme="majorHAnsi" w:cstheme="majorBidi"/>
      <w:color w:val="243F60" w:themeColor="accent1" w:themeShade="7F"/>
      <w:sz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rsid w:val="006260FE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60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60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/>
    </w:rPr>
  </w:style>
  <w:style w:type="paragraph" w:styleId="Header">
    <w:name w:val="header"/>
    <w:basedOn w:val="Normal"/>
    <w:link w:val="HeaderChar"/>
    <w:uiPriority w:val="99"/>
    <w:semiHidden/>
    <w:rsid w:val="00A5372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7CAD"/>
    <w:rPr>
      <w:rFonts w:ascii="Verdana" w:hAnsi="Verdana"/>
      <w:color w:val="003C71"/>
      <w:sz w:val="20"/>
      <w:lang w:val="de-DE"/>
    </w:rPr>
  </w:style>
  <w:style w:type="paragraph" w:styleId="Footer">
    <w:name w:val="footer"/>
    <w:basedOn w:val="Normal"/>
    <w:link w:val="FooterChar"/>
    <w:uiPriority w:val="99"/>
    <w:semiHidden/>
    <w:rsid w:val="00A5372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7CAD"/>
    <w:rPr>
      <w:rFonts w:ascii="Verdana" w:hAnsi="Verdana"/>
      <w:color w:val="003C71"/>
      <w:sz w:val="20"/>
      <w:lang w:val="de-DE"/>
    </w:rPr>
  </w:style>
  <w:style w:type="character" w:styleId="FollowedHyperlink">
    <w:name w:val="FollowedHyperlink"/>
    <w:basedOn w:val="DefaultParagraphFont"/>
    <w:semiHidden/>
    <w:rsid w:val="00096C27"/>
    <w:rPr>
      <w:color w:val="FC8529"/>
      <w:u w:val="single"/>
    </w:rPr>
  </w:style>
  <w:style w:type="paragraph" w:customStyle="1" w:styleId="footerlink">
    <w:name w:val="footerlink"/>
    <w:basedOn w:val="Normal"/>
    <w:semiHidden/>
    <w:qFormat/>
    <w:rsid w:val="008921ED"/>
    <w:pPr>
      <w:spacing w:after="0" w:line="293" w:lineRule="exact"/>
      <w:ind w:left="20" w:right="-59"/>
    </w:pPr>
    <w:rPr>
      <w:rFonts w:ascii="Proxima Nova" w:hAnsi="Proxima Nova"/>
      <w:b/>
      <w:color w:val="FC8529"/>
      <w:sz w:val="24"/>
    </w:rPr>
  </w:style>
  <w:style w:type="paragraph" w:customStyle="1" w:styleId="Bildunterschrift">
    <w:name w:val="Bildunterschrift"/>
    <w:basedOn w:val="Normal"/>
    <w:next w:val="Normal"/>
    <w:qFormat/>
    <w:rsid w:val="00DD3DB1"/>
    <w:pPr>
      <w:spacing w:after="0" w:line="240" w:lineRule="exact"/>
      <w:contextualSpacing/>
    </w:pPr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E1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260FE"/>
    <w:rPr>
      <w:rFonts w:ascii="Tahoma" w:hAnsi="Tahoma" w:cs="Tahoma"/>
      <w:color w:val="003C71"/>
      <w:sz w:val="16"/>
      <w:szCs w:val="16"/>
      <w:lang w:val="de-DE"/>
    </w:rPr>
  </w:style>
  <w:style w:type="paragraph" w:customStyle="1" w:styleId="CoverTitel">
    <w:name w:val="Cover Titel"/>
    <w:basedOn w:val="Normal"/>
    <w:qFormat/>
    <w:rsid w:val="00261D69"/>
    <w:pPr>
      <w:spacing w:before="5000"/>
      <w:jc w:val="left"/>
    </w:pPr>
    <w:rPr>
      <w:b/>
      <w:sz w:val="52"/>
    </w:rPr>
  </w:style>
  <w:style w:type="paragraph" w:customStyle="1" w:styleId="CoverSubline">
    <w:name w:val="Cover Subline"/>
    <w:basedOn w:val="Normal"/>
    <w:qFormat/>
    <w:rsid w:val="00261D69"/>
    <w:pPr>
      <w:spacing w:before="480"/>
      <w:jc w:val="left"/>
    </w:pPr>
    <w:rPr>
      <w:b/>
      <w:color w:val="F68D2E"/>
      <w:sz w:val="28"/>
    </w:rPr>
  </w:style>
  <w:style w:type="paragraph" w:customStyle="1" w:styleId="Disclaimer">
    <w:name w:val="Disclaimer"/>
    <w:basedOn w:val="Normal"/>
    <w:semiHidden/>
    <w:qFormat/>
    <w:rsid w:val="00DD3DB1"/>
    <w:pPr>
      <w:framePr w:vSpace="10348" w:wrap="around" w:hAnchor="text" w:yAlign="top"/>
      <w:widowControl/>
      <w:spacing w:after="0" w:line="240" w:lineRule="auto"/>
    </w:pPr>
    <w:rPr>
      <w:sz w:val="18"/>
      <w:szCs w:val="18"/>
    </w:rPr>
  </w:style>
  <w:style w:type="paragraph" w:customStyle="1" w:styleId="Bullets">
    <w:name w:val="Bullets"/>
    <w:basedOn w:val="Normal"/>
    <w:qFormat/>
    <w:rsid w:val="00FE526E"/>
    <w:pPr>
      <w:numPr>
        <w:numId w:val="1"/>
      </w:numPr>
      <w:spacing w:line="240" w:lineRule="auto"/>
      <w:ind w:left="568" w:hanging="284"/>
    </w:pPr>
  </w:style>
  <w:style w:type="paragraph" w:styleId="TOC1">
    <w:name w:val="toc 1"/>
    <w:basedOn w:val="Normal"/>
    <w:next w:val="Normal"/>
    <w:uiPriority w:val="39"/>
    <w:qFormat/>
    <w:rsid w:val="003A596F"/>
    <w:pPr>
      <w:tabs>
        <w:tab w:val="right" w:leader="dot" w:pos="8387"/>
      </w:tabs>
      <w:spacing w:before="120" w:after="0"/>
      <w:ind w:left="425" w:hanging="425"/>
    </w:pPr>
    <w:rPr>
      <w:rFonts w:asciiTheme="minorHAnsi" w:hAnsiTheme="minorHAnsi"/>
      <w:b/>
      <w:bCs/>
      <w:noProof/>
      <w:sz w:val="24"/>
    </w:rPr>
  </w:style>
  <w:style w:type="paragraph" w:styleId="TOCHeading">
    <w:name w:val="TOC Heading"/>
    <w:basedOn w:val="Normal"/>
    <w:next w:val="Normal"/>
    <w:uiPriority w:val="39"/>
    <w:qFormat/>
    <w:rsid w:val="00256704"/>
    <w:pPr>
      <w:pageBreakBefore/>
      <w:spacing w:after="0"/>
    </w:pPr>
    <w:rPr>
      <w:rFonts w:eastAsiaTheme="majorEastAsia"/>
      <w:b/>
      <w:sz w:val="28"/>
      <w:szCs w:val="28"/>
    </w:rPr>
  </w:style>
  <w:style w:type="paragraph" w:styleId="TOC2">
    <w:name w:val="toc 2"/>
    <w:basedOn w:val="Normal"/>
    <w:next w:val="Normal"/>
    <w:uiPriority w:val="39"/>
    <w:qFormat/>
    <w:rsid w:val="003A596F"/>
    <w:pPr>
      <w:tabs>
        <w:tab w:val="right" w:leader="dot" w:pos="8387"/>
      </w:tabs>
      <w:spacing w:after="0"/>
      <w:ind w:left="567" w:hanging="567"/>
    </w:pPr>
    <w:rPr>
      <w:rFonts w:asciiTheme="minorHAnsi" w:hAnsiTheme="minorHAnsi"/>
      <w:b/>
      <w:bCs/>
      <w:noProof/>
      <w:sz w:val="22"/>
    </w:rPr>
  </w:style>
  <w:style w:type="paragraph" w:styleId="TOC3">
    <w:name w:val="toc 3"/>
    <w:basedOn w:val="Normal"/>
    <w:next w:val="Normal"/>
    <w:uiPriority w:val="39"/>
    <w:rsid w:val="003A596F"/>
    <w:pPr>
      <w:tabs>
        <w:tab w:val="right" w:leader="dot" w:pos="8387"/>
      </w:tabs>
      <w:spacing w:after="0"/>
      <w:ind w:left="709" w:hanging="709"/>
    </w:pPr>
    <w:rPr>
      <w:rFonts w:asciiTheme="minorHAnsi" w:hAnsiTheme="minorHAnsi"/>
      <w:noProof/>
    </w:rPr>
  </w:style>
  <w:style w:type="paragraph" w:customStyle="1" w:styleId="p1">
    <w:name w:val="p1"/>
    <w:basedOn w:val="Normal"/>
    <w:semiHidden/>
    <w:rsid w:val="008D39C2"/>
    <w:pPr>
      <w:widowControl/>
      <w:spacing w:after="0" w:line="240" w:lineRule="auto"/>
    </w:pPr>
    <w:rPr>
      <w:rFonts w:ascii="Helvetica" w:hAnsi="Helvetica" w:cs="Times New Roman"/>
      <w:color w:val="929292"/>
      <w:sz w:val="12"/>
      <w:szCs w:val="12"/>
      <w:lang w:eastAsia="de-DE"/>
    </w:rPr>
  </w:style>
  <w:style w:type="paragraph" w:styleId="TOC4">
    <w:name w:val="toc 4"/>
    <w:basedOn w:val="Normal"/>
    <w:next w:val="Normal"/>
    <w:uiPriority w:val="39"/>
    <w:qFormat/>
    <w:rsid w:val="00D07870"/>
    <w:pPr>
      <w:tabs>
        <w:tab w:val="right" w:leader="dot" w:pos="8387"/>
      </w:tabs>
      <w:spacing w:after="0"/>
      <w:ind w:left="851" w:hanging="851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semiHidden/>
    <w:rsid w:val="00A9082E"/>
    <w:pPr>
      <w:spacing w:after="0"/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semiHidden/>
    <w:rsid w:val="00A9082E"/>
    <w:pPr>
      <w:spacing w:after="0"/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semiHidden/>
    <w:rsid w:val="00A9082E"/>
    <w:pPr>
      <w:spacing w:after="0"/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semiHidden/>
    <w:rsid w:val="00A9082E"/>
    <w:pPr>
      <w:spacing w:after="0"/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semiHidden/>
    <w:rsid w:val="00A9082E"/>
    <w:pPr>
      <w:spacing w:after="0"/>
      <w:ind w:left="1600"/>
    </w:pPr>
    <w:rPr>
      <w:rFonts w:asciiTheme="minorHAnsi" w:hAnsiTheme="minorHAnsi"/>
      <w:szCs w:val="20"/>
    </w:rPr>
  </w:style>
  <w:style w:type="table" w:styleId="TableGrid">
    <w:name w:val="Table Grid"/>
    <w:basedOn w:val="TableNormal"/>
    <w:locked/>
    <w:rsid w:val="007E1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2">
    <w:name w:val="Grid Table 3 Accent 2"/>
    <w:basedOn w:val="TableNormal"/>
    <w:uiPriority w:val="48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">
    <w:name w:val="Grid Table 3"/>
    <w:basedOn w:val="TableNormal"/>
    <w:locked/>
    <w:rsid w:val="007E1B4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locked/>
    <w:rsid w:val="007E1B4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erschrift">
    <w:name w:val="Überschrift"/>
    <w:basedOn w:val="Heading4"/>
    <w:semiHidden/>
    <w:rsid w:val="00520E16"/>
    <w:rPr>
      <w:i/>
    </w:rPr>
  </w:style>
  <w:style w:type="character" w:styleId="PageNumber">
    <w:name w:val="page number"/>
    <w:basedOn w:val="DefaultParagraphFont"/>
    <w:semiHidden/>
    <w:unhideWhenUsed/>
    <w:rsid w:val="001D0625"/>
  </w:style>
  <w:style w:type="paragraph" w:styleId="TableofFigures">
    <w:name w:val="table of figures"/>
    <w:basedOn w:val="Normal"/>
    <w:next w:val="Normal"/>
    <w:uiPriority w:val="99"/>
    <w:semiHidden/>
    <w:rsid w:val="00BF7778"/>
    <w:pPr>
      <w:ind w:left="400" w:hanging="400"/>
    </w:pPr>
  </w:style>
  <w:style w:type="paragraph" w:customStyle="1" w:styleId="TabelleHinweisberschrift">
    <w:name w:val="Tabelle Hinweis Überschrift"/>
    <w:basedOn w:val="Normal"/>
    <w:qFormat/>
    <w:rsid w:val="001E4B19"/>
    <w:pPr>
      <w:spacing w:after="0"/>
    </w:pPr>
    <w:rPr>
      <w:b/>
      <w:bCs/>
      <w:color w:val="FFFFFF" w:themeColor="background1"/>
    </w:rPr>
  </w:style>
  <w:style w:type="table" w:styleId="GridTable3-Accent1">
    <w:name w:val="Grid Table 3 Accent 1"/>
    <w:basedOn w:val="TableNormal"/>
    <w:uiPriority w:val="48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paragraph" w:styleId="NoSpacing">
    <w:name w:val="No Spacing"/>
    <w:uiPriority w:val="1"/>
    <w:semiHidden/>
    <w:rsid w:val="002029E9"/>
    <w:pPr>
      <w:widowControl/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</w:style>
  <w:style w:type="paragraph" w:customStyle="1" w:styleId="TabelleAgendaberschrift">
    <w:name w:val="Tabelle Agenda Überschrift"/>
    <w:basedOn w:val="Normal"/>
    <w:qFormat/>
    <w:rsid w:val="00022369"/>
    <w:pPr>
      <w:widowControl/>
      <w:spacing w:before="80" w:after="0" w:line="360" w:lineRule="auto"/>
    </w:pPr>
    <w:rPr>
      <w:rFonts w:cs="Arial"/>
      <w:b/>
      <w:szCs w:val="20"/>
    </w:rPr>
  </w:style>
  <w:style w:type="table" w:styleId="TableGridLight">
    <w:name w:val="Grid Table Light"/>
    <w:basedOn w:val="TableNormal"/>
    <w:locked/>
    <w:rsid w:val="003B037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locked/>
    <w:rsid w:val="009A62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locked/>
    <w:rsid w:val="009A62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rsid w:val="009A62A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4">
    <w:name w:val="Grid Table 2 Accent 4"/>
    <w:basedOn w:val="TableNormal"/>
    <w:uiPriority w:val="47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3">
    <w:name w:val="Grid Table 2 Accent 3"/>
    <w:basedOn w:val="TableNormal"/>
    <w:uiPriority w:val="47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2">
    <w:name w:val="Grid Table 2 Accent 2"/>
    <w:basedOn w:val="TableNormal"/>
    <w:uiPriority w:val="47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1Light-Accent6">
    <w:name w:val="Grid Table 1 Light Accent 6"/>
    <w:basedOn w:val="TableNormal"/>
    <w:uiPriority w:val="46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locked/>
    <w:rsid w:val="009A62A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elleHinweisText">
    <w:name w:val="Tabelle Hinweis Text"/>
    <w:basedOn w:val="Normal"/>
    <w:qFormat/>
    <w:rsid w:val="0085231E"/>
    <w:rPr>
      <w:color w:val="FFFFFF" w:themeColor="background1"/>
    </w:rPr>
  </w:style>
  <w:style w:type="character" w:styleId="SubtleReference">
    <w:name w:val="Subtle Reference"/>
    <w:basedOn w:val="DefaultParagraphFont"/>
    <w:semiHidden/>
    <w:rsid w:val="00A05EBE"/>
    <w:rPr>
      <w:smallCaps/>
      <w:color w:val="5A5A5A" w:themeColor="text1" w:themeTint="A5"/>
    </w:rPr>
  </w:style>
  <w:style w:type="table" w:styleId="GridTable4-Accent6">
    <w:name w:val="Grid Table 4 Accent 6"/>
    <w:basedOn w:val="TableNormal"/>
    <w:uiPriority w:val="49"/>
    <w:locked/>
    <w:rsid w:val="00FB0D0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TabelleStandardberschrift">
    <w:name w:val="Tabelle Standard Überschrift"/>
    <w:basedOn w:val="Normal"/>
    <w:qFormat/>
    <w:rsid w:val="00261D69"/>
    <w:pPr>
      <w:spacing w:after="0" w:line="240" w:lineRule="auto"/>
    </w:pPr>
    <w:rPr>
      <w:b/>
      <w:color w:val="FFFFFF" w:themeColor="background1"/>
    </w:rPr>
  </w:style>
  <w:style w:type="table" w:styleId="PlainTable5">
    <w:name w:val="Plain Table 5"/>
    <w:basedOn w:val="TableNormal"/>
    <w:locked/>
    <w:rsid w:val="00942DF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eAgendaText">
    <w:name w:val="Tabelle Agenda Text"/>
    <w:basedOn w:val="Normal"/>
    <w:qFormat/>
    <w:rsid w:val="0085231E"/>
  </w:style>
  <w:style w:type="paragraph" w:customStyle="1" w:styleId="TabelleStandardText">
    <w:name w:val="Tabelle Standard Text"/>
    <w:basedOn w:val="Normal"/>
    <w:qFormat/>
    <w:rsid w:val="0085231E"/>
  </w:style>
  <w:style w:type="character" w:customStyle="1" w:styleId="Kursiv">
    <w:name w:val="Kursiv"/>
    <w:basedOn w:val="DefaultParagraphFont"/>
    <w:qFormat/>
    <w:rsid w:val="00503170"/>
    <w:rPr>
      <w:i/>
      <w:iCs/>
    </w:rPr>
  </w:style>
  <w:style w:type="character" w:customStyle="1" w:styleId="StandardFett">
    <w:name w:val="Standard Fett"/>
    <w:basedOn w:val="DefaultParagraphFont"/>
    <w:qFormat/>
    <w:rsid w:val="00503170"/>
    <w:rPr>
      <w:b/>
      <w:bCs/>
    </w:rPr>
  </w:style>
  <w:style w:type="character" w:styleId="Hyperlink">
    <w:name w:val="Hyperlink"/>
    <w:basedOn w:val="DefaultParagraphFont"/>
    <w:uiPriority w:val="99"/>
    <w:unhideWhenUsed/>
    <w:rsid w:val="00E1061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061B"/>
    <w:pPr>
      <w:widowControl/>
      <w:spacing w:after="0" w:line="360" w:lineRule="auto"/>
      <w:ind w:left="720" w:hanging="11"/>
      <w:contextualSpacing/>
    </w:pPr>
    <w:rPr>
      <w:rFonts w:ascii="Arial Narrow" w:eastAsia="Arial" w:hAnsi="Arial Narrow" w:cs="Arial"/>
      <w:color w:val="000000"/>
      <w:sz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E1061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E1061B"/>
    <w:rPr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E106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061B"/>
    <w:pPr>
      <w:widowControl/>
      <w:spacing w:after="0" w:line="240" w:lineRule="auto"/>
      <w:ind w:left="11" w:hanging="11"/>
    </w:pPr>
    <w:rPr>
      <w:rFonts w:ascii="Arial Narrow" w:eastAsia="Arial" w:hAnsi="Arial Narrow" w:cs="Arial"/>
      <w:color w:val="000000"/>
      <w:szCs w:val="20"/>
      <w:lang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061B"/>
    <w:rPr>
      <w:rFonts w:ascii="Arial Narrow" w:eastAsia="Arial" w:hAnsi="Arial Narrow" w:cs="Arial"/>
      <w:color w:val="000000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6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061B"/>
    <w:rPr>
      <w:rFonts w:ascii="Arial Narrow" w:eastAsia="Arial" w:hAnsi="Arial Narrow" w:cs="Arial"/>
      <w:b/>
      <w:bCs/>
      <w:color w:val="000000"/>
      <w:sz w:val="20"/>
      <w:szCs w:val="20"/>
      <w:lang w:val="de-DE" w:eastAsia="de-DE"/>
    </w:rPr>
  </w:style>
  <w:style w:type="character" w:styleId="PlaceholderText">
    <w:name w:val="Placeholder Text"/>
    <w:basedOn w:val="DefaultParagraphFont"/>
    <w:uiPriority w:val="99"/>
    <w:semiHidden/>
    <w:rsid w:val="00E1061B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E1061B"/>
    <w:pPr>
      <w:widowControl/>
      <w:spacing w:line="240" w:lineRule="auto"/>
      <w:ind w:left="11" w:hanging="11"/>
    </w:pPr>
    <w:rPr>
      <w:rFonts w:ascii="Arial Narrow" w:eastAsia="Arial" w:hAnsi="Arial Narrow" w:cs="Arial"/>
      <w:i/>
      <w:iCs/>
      <w:color w:val="1F497D" w:themeColor="text2"/>
      <w:sz w:val="18"/>
      <w:szCs w:val="18"/>
      <w:lang w:eastAsia="de-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061B"/>
    <w:pPr>
      <w:widowControl/>
      <w:spacing w:after="0" w:line="240" w:lineRule="auto"/>
      <w:ind w:left="11" w:hanging="11"/>
    </w:pPr>
    <w:rPr>
      <w:rFonts w:ascii="Arial Narrow" w:eastAsia="Arial" w:hAnsi="Arial Narrow" w:cs="Arial"/>
      <w:color w:val="00000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061B"/>
    <w:rPr>
      <w:rFonts w:ascii="Arial Narrow" w:eastAsia="Arial" w:hAnsi="Arial Narrow" w:cs="Arial"/>
      <w:color w:val="000000"/>
      <w:sz w:val="20"/>
      <w:szCs w:val="20"/>
      <w:lang w:val="de-DE"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E1061B"/>
    <w:rPr>
      <w:vertAlign w:val="superscript"/>
    </w:rPr>
  </w:style>
  <w:style w:type="table" w:styleId="TableTheme">
    <w:name w:val="Table Theme"/>
    <w:basedOn w:val="TableNormal"/>
    <w:uiPriority w:val="99"/>
    <w:semiHidden/>
    <w:unhideWhenUsed/>
    <w:rsid w:val="00E1061B"/>
    <w:pPr>
      <w:widowControl/>
      <w:spacing w:after="120" w:line="360" w:lineRule="auto"/>
      <w:ind w:left="11" w:hanging="11"/>
      <w:jc w:val="both"/>
    </w:pPr>
    <w:rPr>
      <w:rFonts w:eastAsiaTheme="minorEastAs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1061B"/>
    <w:pPr>
      <w:widowControl/>
      <w:spacing w:after="0" w:line="240" w:lineRule="auto"/>
      <w:ind w:left="11" w:hanging="11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de-DE"/>
    </w:rPr>
  </w:style>
  <w:style w:type="character" w:customStyle="1" w:styleId="TitleChar">
    <w:name w:val="Title Char"/>
    <w:basedOn w:val="DefaultParagraphFont"/>
    <w:link w:val="Title"/>
    <w:uiPriority w:val="10"/>
    <w:rsid w:val="00E1061B"/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de-DE"/>
    </w:rPr>
  </w:style>
  <w:style w:type="character" w:styleId="Strong">
    <w:name w:val="Strong"/>
    <w:basedOn w:val="DefaultParagraphFont"/>
    <w:uiPriority w:val="22"/>
    <w:qFormat/>
    <w:rsid w:val="00E1061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05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934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36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09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4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55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68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3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59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38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82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2994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2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6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s\Templates\Matrix42%20-%20Documenttemplate%20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trix4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1081DDFDA8AF4EBE03643789A85ACF" ma:contentTypeVersion="9" ma:contentTypeDescription="Ein neues Dokument erstellen." ma:contentTypeScope="" ma:versionID="260f55cc105d918454b9acf33c2b979a">
  <xsd:schema xmlns:xsd="http://www.w3.org/2001/XMLSchema" xmlns:xs="http://www.w3.org/2001/XMLSchema" xmlns:p="http://schemas.microsoft.com/office/2006/metadata/properties" xmlns:ns2="efc4812b-b910-4ab5-90c0-12fa2e9c8266" xmlns:ns3="ddb0c52d-a31c-49e5-b726-84efbdeef909" targetNamespace="http://schemas.microsoft.com/office/2006/metadata/properties" ma:root="true" ma:fieldsID="dc9b63e2eee5a1f008a53b026d9f1f07" ns2:_="" ns3:_="">
    <xsd:import namespace="efc4812b-b910-4ab5-90c0-12fa2e9c8266"/>
    <xsd:import namespace="ddb0c52d-a31c-49e5-b726-84efbdeef9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4812b-b910-4ab5-90c0-12fa2e9c8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0c52d-a31c-49e5-b726-84efbdeef90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db0c52d-a31c-49e5-b726-84efbdeef909">
      <UserInfo>
        <DisplayName>Sven Torsten Scherz</DisplayName>
        <AccountId>124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D03E239-96CD-4A69-8BE8-316E950E0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4812b-b910-4ab5-90c0-12fa2e9c8266"/>
    <ds:schemaRef ds:uri="ddb0c52d-a31c-49e5-b726-84efbdeef9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9E740-1920-4A46-B9BF-A4DB46A4E6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AF8F08-4AF7-4A3A-9AC3-6AE9FF0FFB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22D6AB-7ECA-47EF-A1CB-4F4D7D14459C}">
  <ds:schemaRefs>
    <ds:schemaRef ds:uri="http://schemas.microsoft.com/office/2006/metadata/properties"/>
    <ds:schemaRef ds:uri="http://schemas.microsoft.com/office/infopath/2007/PartnerControls"/>
    <ds:schemaRef ds:uri="ddb0c52d-a31c-49e5-b726-84efbdeef9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Matrix42 - Documenttemplate EN.dotx</Template>
  <TotalTime>0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2021-07-02T13:10:00Z</dcterms:created>
  <dcterms:modified xsi:type="dcterms:W3CDTF">2021-07-02T13:12:00Z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0x010100B51081DDFDA8AF4EBE03643789A85ACF</vt:lpwstr>
  </property>
  <property fmtid="{D5CDD505-2E9C-101B-9397-08002B2CF9AE}" pid="3" name="Order">
    <vt:r8>3278500</vt:r8>
  </property>
  <property fmtid="{D5CDD505-2E9C-101B-9397-08002B2CF9AE}" pid="4" name="xd_Signature">
    <vt:bool>false</vt:bool>
  </property>
  <property fmtid="{D5CDD505-2E9C-101B-9397-08002B2CF9AE}" pid="5" name="SharedWithUsers">
    <vt:lpwstr>116;#Claus Hofeditz</vt:lpwstr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